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2B63E" w14:textId="77777777" w:rsidR="002F325B" w:rsidRDefault="002F325B" w:rsidP="00ED014E">
      <w:pPr>
        <w:rPr>
          <w:rStyle w:val="xeop"/>
        </w:rPr>
      </w:pPr>
    </w:p>
    <w:p w14:paraId="1CC72041" w14:textId="77777777" w:rsidR="002F325B" w:rsidRPr="00381072" w:rsidRDefault="00FE473B" w:rsidP="002F325B">
      <w:pPr>
        <w:shd w:val="clear" w:color="auto" w:fill="FFFFFF"/>
        <w:spacing w:after="0" w:line="240" w:lineRule="auto"/>
        <w:ind w:firstLine="720"/>
        <w:jc w:val="both"/>
        <w:rPr>
          <w:rFonts w:ascii="Roboto" w:eastAsia="Times New Roman" w:hAnsi="Roboto" w:cs="Times New Roman"/>
          <w:sz w:val="20"/>
          <w:szCs w:val="20"/>
          <w:lang w:val="en-GB" w:eastAsia="mk-MK"/>
        </w:rPr>
      </w:pPr>
      <w:r w:rsidRPr="00ED014E">
        <w:rPr>
          <w:rStyle w:val="xeop"/>
        </w:rPr>
        <w:t xml:space="preserve"> </w:t>
      </w:r>
      <w:r w:rsidR="002F325B" w:rsidRPr="002F4238">
        <w:rPr>
          <w:rFonts w:ascii="Roboto" w:eastAsia="Times New Roman" w:hAnsi="Roboto" w:cs="Times New Roman"/>
          <w:sz w:val="20"/>
          <w:szCs w:val="20"/>
          <w:lang w:val="mk-MK" w:eastAsia="mk-MK"/>
        </w:rPr>
        <w:t>Зад секоја успешна компанија стои силен тим. ФМС</w:t>
      </w:r>
      <w:r w:rsidR="002F325B">
        <w:rPr>
          <w:rFonts w:ascii="Roboto" w:eastAsia="Times New Roman" w:hAnsi="Roboto" w:cs="Times New Roman"/>
          <w:sz w:val="20"/>
          <w:szCs w:val="20"/>
          <w:lang w:val="mk-MK" w:eastAsia="mk-MK"/>
        </w:rPr>
        <w:t xml:space="preserve"> ДООЕЛ</w:t>
      </w:r>
      <w:r w:rsidR="002F325B" w:rsidRPr="002F4238">
        <w:rPr>
          <w:rFonts w:ascii="Roboto" w:eastAsia="Times New Roman" w:hAnsi="Roboto" w:cs="Times New Roman"/>
          <w:sz w:val="20"/>
          <w:szCs w:val="20"/>
          <w:lang w:val="mk-MK" w:eastAsia="mk-MK"/>
        </w:rPr>
        <w:t xml:space="preserve"> претставува млада компанија со просперитетен тим кој професионално пристапува и одговара на сите предизвици.</w:t>
      </w:r>
      <w:r w:rsidR="002F325B" w:rsidRPr="00381072">
        <w:rPr>
          <w:rFonts w:ascii="Roboto" w:eastAsia="Times New Roman" w:hAnsi="Roboto" w:cs="Times New Roman"/>
          <w:sz w:val="20"/>
          <w:szCs w:val="20"/>
          <w:lang w:val="en-GB" w:eastAsia="mk-MK"/>
        </w:rPr>
        <w:t xml:space="preserve"> </w:t>
      </w:r>
    </w:p>
    <w:p w14:paraId="1E2D0D32" w14:textId="77777777" w:rsidR="002F325B" w:rsidRPr="002F4238" w:rsidRDefault="002F325B" w:rsidP="002F325B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2F4238">
        <w:rPr>
          <w:rFonts w:ascii="Roboto" w:eastAsia="Times New Roman" w:hAnsi="Roboto" w:cs="Times New Roman"/>
          <w:sz w:val="20"/>
          <w:szCs w:val="20"/>
          <w:lang w:val="mk-MK" w:eastAsia="mk-MK"/>
        </w:rPr>
        <w:t>Секој од нас е специјалист во своето поле на работа и е посветен на потребите и барањата на клиентите. Компанија ориентирана кон изнаоѓање решенија, со единствена цел – да обезбеди квалитет со висок степен на економска оправданост.</w:t>
      </w:r>
      <w:r>
        <w:rPr>
          <w:rFonts w:ascii="Roboto" w:eastAsia="Times New Roman" w:hAnsi="Roboto" w:cs="Times New Roman"/>
          <w:sz w:val="20"/>
          <w:szCs w:val="20"/>
          <w:lang w:eastAsia="mk-MK"/>
        </w:rPr>
        <w:t xml:space="preserve"> </w:t>
      </w:r>
      <w:r w:rsidRPr="002F4238">
        <w:rPr>
          <w:rFonts w:ascii="Roboto" w:eastAsia="Times New Roman" w:hAnsi="Roboto" w:cs="Times New Roman"/>
          <w:sz w:val="20"/>
          <w:szCs w:val="20"/>
          <w:lang w:val="mk-MK" w:eastAsia="mk-MK"/>
        </w:rPr>
        <w:t>Имајќи го предвид нашето разбирање за моќта на тимот,  работиме заедно кон постигнување на нашите цели и заеднички ги прославуваме нашите успеси.</w:t>
      </w:r>
    </w:p>
    <w:p w14:paraId="415FF7C1" w14:textId="77777777" w:rsidR="002F325B" w:rsidRDefault="002F325B" w:rsidP="002F325B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2F4238">
        <w:rPr>
          <w:rFonts w:ascii="Roboto" w:eastAsia="Times New Roman" w:hAnsi="Roboto" w:cs="Times New Roman"/>
          <w:sz w:val="20"/>
          <w:szCs w:val="20"/>
          <w:lang w:val="mk-MK" w:eastAsia="mk-MK"/>
        </w:rPr>
        <w:t>Ако барате стабилност, професионален раст, долгорочна кариера и технолошки предизвици во успешни компании – дојдете и придружете ни се уште денес!</w:t>
      </w:r>
    </w:p>
    <w:p w14:paraId="19B0709F" w14:textId="77777777" w:rsidR="002F325B" w:rsidRDefault="002F325B" w:rsidP="002F325B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sz w:val="20"/>
          <w:szCs w:val="20"/>
          <w:lang w:val="en-GB" w:eastAsia="mk-MK"/>
        </w:rPr>
      </w:pP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ФМС ДООЕЛ објавува оглас за вработување на професионални кадри од областа</w:t>
      </w:r>
      <w:r>
        <w:rPr>
          <w:rFonts w:ascii="Roboto" w:eastAsia="Times New Roman" w:hAnsi="Roboto" w:cs="Times New Roman"/>
          <w:sz w:val="20"/>
          <w:szCs w:val="20"/>
          <w:lang w:val="en-GB" w:eastAsia="mk-MK"/>
        </w:rPr>
        <w:t>:</w:t>
      </w:r>
    </w:p>
    <w:p w14:paraId="20DD3E82" w14:textId="77777777" w:rsidR="002F325B" w:rsidRPr="00381072" w:rsidRDefault="002F325B" w:rsidP="002F325B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sz w:val="20"/>
          <w:szCs w:val="20"/>
          <w:lang w:val="en-GB" w:eastAsia="mk-MK"/>
        </w:rPr>
      </w:pPr>
    </w:p>
    <w:p w14:paraId="62B3C449" w14:textId="77777777" w:rsidR="002F325B" w:rsidRDefault="002F325B" w:rsidP="002F325B">
      <w:pPr>
        <w:jc w:val="both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>
        <w:rPr>
          <w:rFonts w:ascii="Roboto" w:eastAsia="Times New Roman" w:hAnsi="Roboto" w:cs="Times New Roman"/>
          <w:b/>
          <w:bCs/>
          <w:lang w:val="mk-MK" w:eastAsia="mk-MK"/>
        </w:rPr>
        <w:t>СУПЕРВИЗОР НА ХИГИЕНА</w:t>
      </w:r>
    </w:p>
    <w:p w14:paraId="257E142A" w14:textId="77777777" w:rsidR="002F325B" w:rsidRDefault="002F325B" w:rsidP="002F325B">
      <w:pPr>
        <w:jc w:val="both"/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</w:pPr>
      <w:r w:rsidRPr="00585D67"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  <w:t>Потребни к</w:t>
      </w:r>
      <w:r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  <w:t>в</w:t>
      </w:r>
      <w:r w:rsidRPr="00585D67"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  <w:t>алификации:</w:t>
      </w:r>
    </w:p>
    <w:p w14:paraId="70D85B75" w14:textId="77777777" w:rsidR="002F325B" w:rsidRPr="00702D67" w:rsidRDefault="002F325B" w:rsidP="002F325B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left="1020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702D67">
        <w:rPr>
          <w:rFonts w:ascii="Roboto" w:eastAsia="Times New Roman" w:hAnsi="Roboto" w:cs="Times New Roman"/>
          <w:sz w:val="20"/>
          <w:szCs w:val="20"/>
          <w:lang w:val="mk-MK" w:eastAsia="mk-MK"/>
        </w:rPr>
        <w:t>Вештини за управување со вработени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,</w:t>
      </w:r>
    </w:p>
    <w:p w14:paraId="37398D4B" w14:textId="77777777" w:rsidR="002F325B" w:rsidRPr="00702D67" w:rsidRDefault="002F325B" w:rsidP="002F325B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left="1020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702D67">
        <w:rPr>
          <w:rFonts w:ascii="Roboto" w:eastAsia="Times New Roman" w:hAnsi="Roboto" w:cs="Times New Roman"/>
          <w:sz w:val="20"/>
          <w:szCs w:val="20"/>
          <w:lang w:val="mk-MK" w:eastAsia="mk-MK"/>
        </w:rPr>
        <w:t>Комуникациски и организациски способности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,</w:t>
      </w:r>
    </w:p>
    <w:p w14:paraId="35EE3E67" w14:textId="77777777" w:rsidR="002F325B" w:rsidRPr="00702D67" w:rsidRDefault="002F325B" w:rsidP="002F325B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left="1020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702D67">
        <w:rPr>
          <w:rFonts w:ascii="Roboto" w:eastAsia="Times New Roman" w:hAnsi="Roboto" w:cs="Times New Roman"/>
          <w:sz w:val="20"/>
          <w:szCs w:val="20"/>
          <w:lang w:val="mk-MK" w:eastAsia="mk-MK"/>
        </w:rPr>
        <w:t xml:space="preserve">Способност 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за проценка на обемот на работни активности,</w:t>
      </w:r>
    </w:p>
    <w:p w14:paraId="0FDCCC30" w14:textId="77777777" w:rsidR="002F325B" w:rsidRPr="00702D67" w:rsidRDefault="002F325B" w:rsidP="002F325B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left="1020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702D67">
        <w:rPr>
          <w:rFonts w:ascii="Roboto" w:eastAsia="Times New Roman" w:hAnsi="Roboto" w:cs="Times New Roman"/>
          <w:sz w:val="20"/>
          <w:szCs w:val="20"/>
          <w:lang w:val="mk-MK" w:eastAsia="mk-MK"/>
        </w:rPr>
        <w:t>Високо ниво на доверливост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,</w:t>
      </w:r>
    </w:p>
    <w:p w14:paraId="24920DF4" w14:textId="77777777" w:rsidR="002F325B" w:rsidRPr="00702D67" w:rsidRDefault="002F325B" w:rsidP="002F325B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left="1020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702D67">
        <w:rPr>
          <w:rFonts w:ascii="Roboto" w:eastAsia="Times New Roman" w:hAnsi="Roboto" w:cs="Times New Roman"/>
          <w:sz w:val="20"/>
          <w:szCs w:val="20"/>
          <w:lang w:val="mk-MK" w:eastAsia="mk-MK"/>
        </w:rPr>
        <w:t>Спремност на теренска работа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,</w:t>
      </w:r>
    </w:p>
    <w:p w14:paraId="122E0C2E" w14:textId="77777777" w:rsidR="002F325B" w:rsidRPr="00702D67" w:rsidRDefault="002F325B" w:rsidP="002F325B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left="1020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702D67">
        <w:rPr>
          <w:rFonts w:ascii="Roboto" w:eastAsia="Times New Roman" w:hAnsi="Roboto" w:cs="Times New Roman"/>
          <w:sz w:val="20"/>
          <w:szCs w:val="20"/>
          <w:lang w:val="mk-MK" w:eastAsia="mk-MK"/>
        </w:rPr>
        <w:t>Познавање на работа со машини за одржување на хигиена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,</w:t>
      </w:r>
    </w:p>
    <w:p w14:paraId="0B95FF94" w14:textId="77777777" w:rsidR="002F325B" w:rsidRPr="00702D67" w:rsidRDefault="002F325B" w:rsidP="002F325B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left="1020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702D67">
        <w:rPr>
          <w:rFonts w:ascii="Roboto" w:eastAsia="Times New Roman" w:hAnsi="Roboto" w:cs="Times New Roman"/>
          <w:sz w:val="20"/>
          <w:szCs w:val="20"/>
          <w:lang w:val="mk-MK" w:eastAsia="mk-MK"/>
        </w:rPr>
        <w:t>Познавање на MS Office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,</w:t>
      </w:r>
    </w:p>
    <w:p w14:paraId="147A9374" w14:textId="77777777" w:rsidR="002F325B" w:rsidRDefault="002F325B" w:rsidP="002F325B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left="1020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702D67">
        <w:rPr>
          <w:rFonts w:ascii="Roboto" w:eastAsia="Times New Roman" w:hAnsi="Roboto" w:cs="Times New Roman"/>
          <w:sz w:val="20"/>
          <w:szCs w:val="20"/>
          <w:lang w:val="mk-MK" w:eastAsia="mk-MK"/>
        </w:rPr>
        <w:t>Возачка дозвола Б категорија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,</w:t>
      </w:r>
    </w:p>
    <w:p w14:paraId="3D7795F1" w14:textId="77777777" w:rsidR="002F325B" w:rsidRPr="00702D67" w:rsidRDefault="002F325B" w:rsidP="002F325B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left="1020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Познавање на материјалите и средствата за работа,</w:t>
      </w:r>
    </w:p>
    <w:p w14:paraId="2FC01F5C" w14:textId="77777777" w:rsidR="002F325B" w:rsidRPr="00585D67" w:rsidRDefault="002F325B" w:rsidP="002F325B">
      <w:pPr>
        <w:spacing w:after="0" w:line="240" w:lineRule="auto"/>
        <w:textAlignment w:val="baseline"/>
        <w:rPr>
          <w:rFonts w:ascii="Roboto" w:eastAsia="Times New Roman" w:hAnsi="Roboto" w:cs="Times New Roman"/>
          <w:sz w:val="20"/>
          <w:szCs w:val="20"/>
          <w:lang w:val="mk-MK" w:eastAsia="mk-MK"/>
        </w:rPr>
      </w:pPr>
    </w:p>
    <w:p w14:paraId="787FD9F8" w14:textId="77777777" w:rsidR="002F325B" w:rsidRPr="00585D67" w:rsidRDefault="002F325B" w:rsidP="002F325B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</w:pPr>
      <w:r w:rsidRPr="00585D67"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  <w:t>Опис на работата: </w:t>
      </w:r>
    </w:p>
    <w:p w14:paraId="5BD9FF38" w14:textId="77777777" w:rsidR="002F325B" w:rsidRPr="00702D67" w:rsidRDefault="002F325B" w:rsidP="002F325B">
      <w:pPr>
        <w:numPr>
          <w:ilvl w:val="0"/>
          <w:numId w:val="16"/>
        </w:numPr>
        <w:shd w:val="clear" w:color="auto" w:fill="FFFFFF"/>
        <w:spacing w:after="0" w:line="240" w:lineRule="auto"/>
        <w:ind w:left="1020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702D67">
        <w:rPr>
          <w:rFonts w:ascii="Roboto" w:eastAsia="Times New Roman" w:hAnsi="Roboto" w:cs="Times New Roman"/>
          <w:sz w:val="20"/>
          <w:szCs w:val="20"/>
          <w:lang w:val="mk-MK" w:eastAsia="mk-MK"/>
        </w:rPr>
        <w:t>Супервизор на хигиена е одговорен за квалитет и организација на одржување хигиена во деловните објекти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,</w:t>
      </w:r>
    </w:p>
    <w:p w14:paraId="5520F88F" w14:textId="77777777" w:rsidR="002F325B" w:rsidRPr="00702D67" w:rsidRDefault="002F325B" w:rsidP="002F325B">
      <w:pPr>
        <w:numPr>
          <w:ilvl w:val="0"/>
          <w:numId w:val="17"/>
        </w:numPr>
        <w:shd w:val="clear" w:color="auto" w:fill="FFFFFF"/>
        <w:spacing w:after="0" w:line="240" w:lineRule="auto"/>
        <w:ind w:left="1020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702D67">
        <w:rPr>
          <w:rFonts w:ascii="Roboto" w:eastAsia="Times New Roman" w:hAnsi="Roboto" w:cs="Times New Roman"/>
          <w:sz w:val="20"/>
          <w:szCs w:val="20"/>
          <w:lang w:val="mk-MK" w:eastAsia="mk-MK"/>
        </w:rPr>
        <w:t>Одговорен  за изработка, организирање и извршување на плановите за одржување на хигиената во станбени и деловни објекти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,</w:t>
      </w:r>
    </w:p>
    <w:p w14:paraId="6CEC7165" w14:textId="77777777" w:rsidR="002F325B" w:rsidRPr="00702D67" w:rsidRDefault="002F325B" w:rsidP="002F325B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ind w:left="1020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702D67">
        <w:rPr>
          <w:rFonts w:ascii="Roboto" w:eastAsia="Times New Roman" w:hAnsi="Roboto" w:cs="Times New Roman"/>
          <w:sz w:val="20"/>
          <w:szCs w:val="20"/>
          <w:lang w:val="mk-MK" w:eastAsia="mk-MK"/>
        </w:rPr>
        <w:t>Организација на распоред на вработените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,</w:t>
      </w:r>
    </w:p>
    <w:p w14:paraId="45C71BAA" w14:textId="77777777" w:rsidR="002F325B" w:rsidRPr="00702D67" w:rsidRDefault="002F325B" w:rsidP="002F325B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ind w:left="1020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702D67">
        <w:rPr>
          <w:rFonts w:ascii="Roboto" w:eastAsia="Times New Roman" w:hAnsi="Roboto" w:cs="Times New Roman"/>
          <w:sz w:val="20"/>
          <w:szCs w:val="20"/>
          <w:lang w:val="mk-MK" w:eastAsia="mk-MK"/>
        </w:rPr>
        <w:t>Координација на работите и постојана комуникација со вработените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,</w:t>
      </w:r>
    </w:p>
    <w:p w14:paraId="027D18DC" w14:textId="77777777" w:rsidR="002F325B" w:rsidRPr="00702D67" w:rsidRDefault="002F325B" w:rsidP="002F325B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ind w:left="1020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702D67">
        <w:rPr>
          <w:rFonts w:ascii="Roboto" w:eastAsia="Times New Roman" w:hAnsi="Roboto" w:cs="Times New Roman"/>
          <w:sz w:val="20"/>
          <w:szCs w:val="20"/>
          <w:lang w:val="mk-MK" w:eastAsia="mk-MK"/>
        </w:rPr>
        <w:t>Водење евиденција на работењето на вработените во сектор хигиена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,</w:t>
      </w:r>
    </w:p>
    <w:p w14:paraId="142F6A12" w14:textId="77777777" w:rsidR="002F325B" w:rsidRPr="00702D67" w:rsidRDefault="002F325B" w:rsidP="002F325B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ind w:left="1020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702D67">
        <w:rPr>
          <w:rFonts w:ascii="Roboto" w:eastAsia="Times New Roman" w:hAnsi="Roboto" w:cs="Times New Roman"/>
          <w:sz w:val="20"/>
          <w:szCs w:val="20"/>
          <w:lang w:val="mk-MK" w:eastAsia="mk-MK"/>
        </w:rPr>
        <w:t>Комуникација со клиентите и решавање на настанати проблеми со станбените и деловните објекти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,</w:t>
      </w:r>
    </w:p>
    <w:p w14:paraId="7A04E637" w14:textId="77777777" w:rsidR="002F325B" w:rsidRPr="00702D67" w:rsidRDefault="002F325B" w:rsidP="002F325B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ind w:left="1020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702D67">
        <w:rPr>
          <w:rFonts w:ascii="Roboto" w:eastAsia="Times New Roman" w:hAnsi="Roboto" w:cs="Times New Roman"/>
          <w:sz w:val="20"/>
          <w:szCs w:val="20"/>
          <w:lang w:val="mk-MK" w:eastAsia="mk-MK"/>
        </w:rPr>
        <w:t>Надзор и корекција на обврските на интервентни тимови за работа и хигиеничари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,</w:t>
      </w:r>
    </w:p>
    <w:p w14:paraId="2900CD3C" w14:textId="77777777" w:rsidR="002F325B" w:rsidRPr="00702D67" w:rsidRDefault="002F325B" w:rsidP="002F325B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ind w:left="1020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702D67">
        <w:rPr>
          <w:rFonts w:ascii="Roboto" w:eastAsia="Times New Roman" w:hAnsi="Roboto" w:cs="Times New Roman"/>
          <w:sz w:val="20"/>
          <w:szCs w:val="20"/>
          <w:lang w:val="mk-MK" w:eastAsia="mk-MK"/>
        </w:rPr>
        <w:t>Евиденција и набавка на средства за работа и опрема за работа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,</w:t>
      </w:r>
    </w:p>
    <w:p w14:paraId="1ECE3703" w14:textId="77777777" w:rsidR="002F325B" w:rsidRPr="00702D67" w:rsidRDefault="002F325B" w:rsidP="002F325B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ind w:left="1020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702D67">
        <w:rPr>
          <w:rFonts w:ascii="Roboto" w:eastAsia="Times New Roman" w:hAnsi="Roboto" w:cs="Times New Roman"/>
          <w:sz w:val="20"/>
          <w:szCs w:val="20"/>
          <w:lang w:val="mk-MK" w:eastAsia="mk-MK"/>
        </w:rPr>
        <w:t>Контрола на одржување на машините за одржување на хигиена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,</w:t>
      </w:r>
    </w:p>
    <w:p w14:paraId="68213B1D" w14:textId="77777777" w:rsidR="002F325B" w:rsidRPr="00FB52AA" w:rsidRDefault="002F325B" w:rsidP="002F325B">
      <w:pPr>
        <w:spacing w:after="0" w:line="240" w:lineRule="auto"/>
        <w:textAlignment w:val="baseline"/>
        <w:rPr>
          <w:rFonts w:ascii="Roboto" w:eastAsia="Times New Roman" w:hAnsi="Roboto" w:cs="Times New Roman"/>
          <w:sz w:val="20"/>
          <w:szCs w:val="20"/>
          <w:lang w:val="mk-MK" w:eastAsia="mk-MK"/>
        </w:rPr>
      </w:pPr>
    </w:p>
    <w:p w14:paraId="5DE5BD3F" w14:textId="77777777" w:rsidR="002F325B" w:rsidRPr="00FB52AA" w:rsidRDefault="002F325B" w:rsidP="002F325B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</w:pPr>
      <w:r w:rsidRPr="00FB52AA"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  <w:t>Што нудиме:</w:t>
      </w:r>
    </w:p>
    <w:p w14:paraId="519A0170" w14:textId="77777777" w:rsidR="002F325B" w:rsidRPr="00FB52AA" w:rsidRDefault="002F325B" w:rsidP="002F325B">
      <w:pPr>
        <w:numPr>
          <w:ilvl w:val="0"/>
          <w:numId w:val="15"/>
        </w:numPr>
        <w:spacing w:after="0" w:line="240" w:lineRule="auto"/>
        <w:ind w:left="1020"/>
        <w:textAlignment w:val="baseline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625AE8">
        <w:rPr>
          <w:rFonts w:ascii="Roboto" w:eastAsia="Times New Roman" w:hAnsi="Roboto" w:cs="Times New Roman"/>
          <w:sz w:val="20"/>
          <w:szCs w:val="20"/>
          <w:lang w:val="mk-MK" w:eastAsia="mk-MK"/>
        </w:rPr>
        <w:t>мотивирачка атмосфера и плата по договор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,</w:t>
      </w:r>
    </w:p>
    <w:p w14:paraId="1C360094" w14:textId="77777777" w:rsidR="002F325B" w:rsidRPr="00FB52AA" w:rsidRDefault="002F325B" w:rsidP="002F325B">
      <w:pPr>
        <w:numPr>
          <w:ilvl w:val="0"/>
          <w:numId w:val="15"/>
        </w:numPr>
        <w:spacing w:after="0" w:line="240" w:lineRule="auto"/>
        <w:ind w:left="1020"/>
        <w:textAlignment w:val="baseline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FB52AA">
        <w:rPr>
          <w:rFonts w:ascii="Roboto" w:eastAsia="Times New Roman" w:hAnsi="Roboto" w:cs="Times New Roman"/>
          <w:sz w:val="20"/>
          <w:szCs w:val="20"/>
          <w:lang w:val="mk-MK" w:eastAsia="mk-MK"/>
        </w:rPr>
        <w:t>полно работно време </w:t>
      </w:r>
      <w:r w:rsidRPr="00625AE8">
        <w:rPr>
          <w:rFonts w:ascii="Roboto" w:eastAsia="Times New Roman" w:hAnsi="Roboto" w:cs="Times New Roman"/>
          <w:sz w:val="20"/>
          <w:szCs w:val="20"/>
          <w:lang w:val="mk-MK" w:eastAsia="mk-MK"/>
        </w:rPr>
        <w:t>од пон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еделник</w:t>
      </w:r>
      <w:r w:rsidRPr="00625AE8">
        <w:rPr>
          <w:rFonts w:ascii="Roboto" w:eastAsia="Times New Roman" w:hAnsi="Roboto" w:cs="Times New Roman"/>
          <w:sz w:val="20"/>
          <w:szCs w:val="20"/>
          <w:lang w:val="mk-MK" w:eastAsia="mk-MK"/>
        </w:rPr>
        <w:t>-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сабота во две смени,</w:t>
      </w:r>
    </w:p>
    <w:p w14:paraId="5EC0EDE7" w14:textId="77777777" w:rsidR="002F325B" w:rsidRPr="00FB52AA" w:rsidRDefault="002F325B" w:rsidP="002F325B">
      <w:pPr>
        <w:numPr>
          <w:ilvl w:val="0"/>
          <w:numId w:val="15"/>
        </w:numPr>
        <w:spacing w:after="0" w:line="240" w:lineRule="auto"/>
        <w:ind w:left="1020"/>
        <w:textAlignment w:val="baseline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625AE8">
        <w:rPr>
          <w:rFonts w:ascii="Roboto" w:eastAsia="Times New Roman" w:hAnsi="Roboto" w:cs="Times New Roman"/>
          <w:sz w:val="20"/>
          <w:szCs w:val="20"/>
          <w:lang w:val="mk-MK" w:eastAsia="mk-MK"/>
        </w:rPr>
        <w:t xml:space="preserve">колективно </w:t>
      </w:r>
      <w:r w:rsidRPr="00FB52AA">
        <w:rPr>
          <w:rFonts w:ascii="Roboto" w:eastAsia="Times New Roman" w:hAnsi="Roboto" w:cs="Times New Roman"/>
          <w:sz w:val="20"/>
          <w:szCs w:val="20"/>
          <w:lang w:val="mk-MK" w:eastAsia="mk-MK"/>
        </w:rPr>
        <w:t>осигурување од несреќа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,</w:t>
      </w:r>
    </w:p>
    <w:p w14:paraId="2A73A357" w14:textId="77777777" w:rsidR="002F325B" w:rsidRPr="00FB52AA" w:rsidRDefault="002F325B" w:rsidP="002F325B">
      <w:pPr>
        <w:numPr>
          <w:ilvl w:val="0"/>
          <w:numId w:val="15"/>
        </w:numPr>
        <w:spacing w:after="0" w:line="240" w:lineRule="auto"/>
        <w:ind w:left="1020"/>
        <w:textAlignment w:val="baseline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625AE8">
        <w:rPr>
          <w:rFonts w:ascii="Roboto" w:eastAsia="Times New Roman" w:hAnsi="Roboto" w:cs="Times New Roman"/>
          <w:sz w:val="20"/>
          <w:szCs w:val="20"/>
          <w:lang w:val="mk-MK" w:eastAsia="mk-MK"/>
        </w:rPr>
        <w:t>платени дополнителни часови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>,</w:t>
      </w:r>
    </w:p>
    <w:p w14:paraId="314E1414" w14:textId="77777777" w:rsidR="002F325B" w:rsidRDefault="002F325B" w:rsidP="002F325B">
      <w:pPr>
        <w:numPr>
          <w:ilvl w:val="0"/>
          <w:numId w:val="15"/>
        </w:numPr>
        <w:spacing w:after="0" w:line="240" w:lineRule="auto"/>
        <w:ind w:left="1020"/>
        <w:textAlignment w:val="baseline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625AE8">
        <w:rPr>
          <w:rFonts w:ascii="Roboto" w:eastAsia="Times New Roman" w:hAnsi="Roboto" w:cs="Times New Roman"/>
          <w:sz w:val="20"/>
          <w:szCs w:val="20"/>
          <w:lang w:val="mk-MK" w:eastAsia="mk-MK"/>
        </w:rPr>
        <w:t>годишен одмор</w:t>
      </w:r>
      <w:r>
        <w:rPr>
          <w:rFonts w:ascii="Roboto" w:eastAsia="Times New Roman" w:hAnsi="Roboto" w:cs="Times New Roman"/>
          <w:sz w:val="20"/>
          <w:szCs w:val="20"/>
          <w:lang w:val="mk-MK" w:eastAsia="mk-MK"/>
        </w:rPr>
        <w:t xml:space="preserve"> од 20 дена,</w:t>
      </w:r>
    </w:p>
    <w:p w14:paraId="1B650415" w14:textId="77777777" w:rsidR="002F325B" w:rsidRPr="00625AE8" w:rsidRDefault="002F325B" w:rsidP="002F325B">
      <w:pPr>
        <w:spacing w:after="0" w:line="240" w:lineRule="auto"/>
        <w:ind w:left="1020"/>
        <w:textAlignment w:val="baseline"/>
        <w:rPr>
          <w:rFonts w:ascii="Roboto" w:eastAsia="Times New Roman" w:hAnsi="Roboto" w:cs="Times New Roman"/>
          <w:sz w:val="20"/>
          <w:szCs w:val="20"/>
          <w:lang w:val="mk-MK" w:eastAsia="mk-MK"/>
        </w:rPr>
      </w:pPr>
    </w:p>
    <w:p w14:paraId="7A11A779" w14:textId="77777777" w:rsidR="002F325B" w:rsidRDefault="002F325B" w:rsidP="002F325B">
      <w:pPr>
        <w:spacing w:after="0"/>
        <w:jc w:val="both"/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</w:pPr>
      <w:r w:rsidRPr="00625AE8">
        <w:rPr>
          <w:rFonts w:ascii="Roboto" w:eastAsia="Times New Roman" w:hAnsi="Roboto" w:cs="Times New Roman"/>
          <w:sz w:val="20"/>
          <w:szCs w:val="20"/>
          <w:lang w:val="mk-MK" w:eastAsia="mk-MK"/>
        </w:rPr>
        <w:t xml:space="preserve">Доколку сметате дека ги исполнувате наведените услови и сте заинтересирани за нови предизвици и постојан развој на Вашата кариера, испратете Ваша кратка биографија (CV) и мотивационо писмо на следната </w:t>
      </w:r>
      <w:r w:rsidRPr="00625AE8"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  <w:t>email адреса: jobs@fms.com.mk</w:t>
      </w:r>
      <w:r w:rsidRPr="00625AE8">
        <w:rPr>
          <w:rFonts w:ascii="Roboto" w:eastAsia="Times New Roman" w:hAnsi="Roboto" w:cs="Times New Roman"/>
          <w:sz w:val="20"/>
          <w:szCs w:val="20"/>
          <w:lang w:val="mk-MK" w:eastAsia="mk-MK"/>
        </w:rPr>
        <w:t>, со задолжителна назнака на апликацијата </w:t>
      </w:r>
      <w:r>
        <w:rPr>
          <w:rFonts w:ascii="Roboto" w:eastAsia="Times New Roman" w:hAnsi="Roboto" w:cs="Times New Roman"/>
          <w:b/>
          <w:bCs/>
          <w:sz w:val="20"/>
          <w:szCs w:val="20"/>
          <w:lang w:val="mk-MK" w:eastAsia="mk-MK"/>
        </w:rPr>
        <w:t>СУПЕРВИЗОР НА ХИГИЕНА.</w:t>
      </w:r>
    </w:p>
    <w:p w14:paraId="5CFC2E97" w14:textId="1AA654D8" w:rsidR="002F325B" w:rsidRPr="009237D6" w:rsidRDefault="002F325B" w:rsidP="002F325B">
      <w:pPr>
        <w:spacing w:after="0"/>
        <w:jc w:val="both"/>
        <w:rPr>
          <w:rFonts w:ascii="Roboto" w:eastAsia="Times New Roman" w:hAnsi="Roboto" w:cs="Times New Roman"/>
          <w:sz w:val="20"/>
          <w:szCs w:val="20"/>
          <w:lang w:val="mk-MK" w:eastAsia="mk-MK"/>
        </w:rPr>
      </w:pPr>
      <w:r w:rsidRPr="00625AE8">
        <w:rPr>
          <w:rFonts w:ascii="Roboto" w:eastAsia="Times New Roman" w:hAnsi="Roboto" w:cs="Times New Roman"/>
          <w:sz w:val="20"/>
          <w:szCs w:val="20"/>
          <w:lang w:val="mk-MK" w:eastAsia="mk-MK"/>
        </w:rPr>
        <w:t>Само апликациите кои ќе влезат во потесен круг, ќе бидат контактирани.</w:t>
      </w:r>
    </w:p>
    <w:p w14:paraId="0FF023CA" w14:textId="51944167" w:rsidR="00FC25FF" w:rsidRPr="00ED014E" w:rsidRDefault="00FC25FF" w:rsidP="00ED014E">
      <w:pPr>
        <w:rPr>
          <w:rStyle w:val="xeop"/>
        </w:rPr>
      </w:pPr>
    </w:p>
    <w:sectPr w:rsidR="00FC25FF" w:rsidRPr="00ED014E" w:rsidSect="004255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24006" w14:textId="77777777" w:rsidR="0049460F" w:rsidRDefault="0049460F" w:rsidP="00DF5EE8">
      <w:pPr>
        <w:spacing w:after="0" w:line="240" w:lineRule="auto"/>
      </w:pPr>
      <w:r>
        <w:separator/>
      </w:r>
    </w:p>
  </w:endnote>
  <w:endnote w:type="continuationSeparator" w:id="0">
    <w:p w14:paraId="00D4BF51" w14:textId="77777777" w:rsidR="0049460F" w:rsidRDefault="0049460F" w:rsidP="00DF5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ONE">
    <w:altName w:val="Times New Roman"/>
    <w:charset w:val="CC"/>
    <w:family w:val="auto"/>
    <w:pitch w:val="variable"/>
    <w:sig w:usb0="00000001" w:usb1="00000000" w:usb2="00000000" w:usb3="00000000" w:csb0="0000000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AA93D" w14:textId="77777777" w:rsidR="00272571" w:rsidRDefault="002725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B44CC" w14:textId="59B89B74" w:rsidR="0009669D" w:rsidRDefault="00C143DD" w:rsidP="005C55E2">
    <w:pPr>
      <w:pStyle w:val="Footer"/>
      <w:tabs>
        <w:tab w:val="clear" w:pos="4513"/>
        <w:tab w:val="clear" w:pos="9026"/>
        <w:tab w:val="left" w:pos="2603"/>
        <w:tab w:val="right" w:pos="876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5F6C7D8F" wp14:editId="157CA709">
              <wp:simplePos x="0" y="0"/>
              <wp:positionH relativeFrom="column">
                <wp:posOffset>1295400</wp:posOffset>
              </wp:positionH>
              <wp:positionV relativeFrom="paragraph">
                <wp:posOffset>-127000</wp:posOffset>
              </wp:positionV>
              <wp:extent cx="873760" cy="1404620"/>
              <wp:effectExtent l="0" t="0" r="2540" b="13970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C3B9C4" w14:textId="7D2F2422" w:rsidR="0009669D" w:rsidRPr="00C143DD" w:rsidRDefault="0009669D" w:rsidP="005C55E2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  <w:lang w:val="en-GB"/>
                            </w:rPr>
                          </w:pP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 xml:space="preserve">phone: </w:t>
                          </w:r>
                          <w:r w:rsidR="00C143DD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  <w:lang w:val="mk-MK"/>
                            </w:rPr>
                            <w:t>070 280 335</w:t>
                          </w:r>
                          <w:r w:rsidR="00C143DD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  <w:lang w:val="en-GB"/>
                            </w:rPr>
                            <w:t>;       +389 071 990 033</w:t>
                          </w:r>
                        </w:p>
                        <w:p w14:paraId="03BA4848" w14:textId="24D27764" w:rsidR="0009669D" w:rsidRPr="003C41B8" w:rsidRDefault="0009669D" w:rsidP="005C55E2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6C7D8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2pt;margin-top:-10pt;width:68.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" filled="f" stroked="f">
              <v:textbox style="mso-fit-shape-to-text:t" inset="0,0,0,0">
                <w:txbxContent>
                  <w:p w14:paraId="24C3B9C4" w14:textId="7D2F2422" w:rsidR="0009669D" w:rsidRPr="00C143DD" w:rsidRDefault="0009669D" w:rsidP="005C55E2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  <w:lang w:val="en-GB"/>
                      </w:rPr>
                    </w:pP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 xml:space="preserve">phone: </w:t>
                    </w:r>
                    <w:r w:rsidR="00C143DD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  <w:lang w:val="mk-MK"/>
                      </w:rPr>
                      <w:t>070 280 335</w:t>
                    </w:r>
                    <w:r w:rsidR="00C143DD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  <w:lang w:val="en-GB"/>
                      </w:rPr>
                      <w:t>;       +389 071 990 033</w:t>
                    </w:r>
                  </w:p>
                  <w:p w14:paraId="03BA4848" w14:textId="24D27764" w:rsidR="0009669D" w:rsidRPr="003C41B8" w:rsidRDefault="0009669D" w:rsidP="005C55E2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272571"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3D272A1B" wp14:editId="63088762">
              <wp:simplePos x="0" y="0"/>
              <wp:positionH relativeFrom="margin">
                <wp:align>left</wp:align>
              </wp:positionH>
              <wp:positionV relativeFrom="paragraph">
                <wp:posOffset>-151765</wp:posOffset>
              </wp:positionV>
              <wp:extent cx="1104900" cy="30480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3D9F6F" w14:textId="59EED90A" w:rsidR="0009669D" w:rsidRPr="003C41B8" w:rsidRDefault="00272571" w:rsidP="00DF5EE8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Ul.20-ti Oktomvri br.4</w:t>
                          </w:r>
                          <w:r w:rsidR="0009669D"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14:paraId="2A1A5A4A" w14:textId="46C0AC8E" w:rsidR="0009669D" w:rsidRPr="003C41B8" w:rsidRDefault="0009669D" w:rsidP="00DF5EE8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Center Skopje</w:t>
                          </w:r>
                        </w:p>
                        <w:p w14:paraId="50069130" w14:textId="77777777" w:rsidR="0009669D" w:rsidRPr="003C41B8" w:rsidRDefault="0009669D" w:rsidP="00DF5EE8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1000 Skopje, Macedonia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272A1B" id="_x0000_s1027" type="#_x0000_t202" style="position:absolute;margin-left:0;margin-top:-11.95pt;width:87pt;height:24pt;z-index:-251653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" filled="f" stroked="f">
              <v:textbox inset="0,0,0,0">
                <w:txbxContent>
                  <w:p w14:paraId="6F3D9F6F" w14:textId="59EED90A" w:rsidR="0009669D" w:rsidRPr="003C41B8" w:rsidRDefault="00272571" w:rsidP="00DF5EE8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Ul.20-ti Oktomvri br.4</w:t>
                    </w:r>
                    <w:r w:rsidR="0009669D"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 xml:space="preserve"> </w:t>
                    </w:r>
                  </w:p>
                  <w:p w14:paraId="2A1A5A4A" w14:textId="46C0AC8E" w:rsidR="0009669D" w:rsidRPr="003C41B8" w:rsidRDefault="0009669D" w:rsidP="00DF5EE8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Center Skopje</w:t>
                    </w:r>
                  </w:p>
                  <w:p w14:paraId="50069130" w14:textId="77777777" w:rsidR="0009669D" w:rsidRPr="003C41B8" w:rsidRDefault="0009669D" w:rsidP="00DF5EE8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1000 Skopje, Macedonia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9669D">
      <w:rPr>
        <w:noProof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363F7A85" wp14:editId="61ECB762">
              <wp:simplePos x="0" y="0"/>
              <wp:positionH relativeFrom="margin">
                <wp:posOffset>5031105</wp:posOffset>
              </wp:positionH>
              <wp:positionV relativeFrom="paragraph">
                <wp:posOffset>-150132</wp:posOffset>
              </wp:positionV>
              <wp:extent cx="781050" cy="1404620"/>
              <wp:effectExtent l="0" t="0" r="0" b="13970"/>
              <wp:wrapNone/>
              <wp:docPr id="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0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D71AB6" w14:textId="77777777" w:rsidR="0009669D" w:rsidRPr="003C41B8" w:rsidRDefault="0009669D" w:rsidP="005C55E2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Account No:</w:t>
                          </w:r>
                        </w:p>
                        <w:p w14:paraId="5C28A1C4" w14:textId="77777777" w:rsidR="0009669D" w:rsidRPr="003C41B8" w:rsidRDefault="0009669D" w:rsidP="005C55E2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210-</w:t>
                          </w: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0</w:t>
                          </w:r>
                          <w:r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698566101-60                   NLB</w:t>
                          </w: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 xml:space="preserve"> banka AD Skopje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63F7A85" id="_x0000_s1028" type="#_x0000_t202" style="position:absolute;margin-left:396.15pt;margin-top:-11.8pt;width:61.5pt;height:110.6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" filled="f" stroked="f">
              <v:textbox style="mso-fit-shape-to-text:t" inset="0,0,0,0">
                <w:txbxContent>
                  <w:p w14:paraId="49D71AB6" w14:textId="77777777" w:rsidR="0009669D" w:rsidRPr="003C41B8" w:rsidRDefault="0009669D" w:rsidP="005C55E2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Account No:</w:t>
                    </w:r>
                  </w:p>
                  <w:p w14:paraId="5C28A1C4" w14:textId="77777777" w:rsidR="0009669D" w:rsidRPr="003C41B8" w:rsidRDefault="0009669D" w:rsidP="005C55E2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210-</w:t>
                    </w: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0</w:t>
                    </w:r>
                    <w:r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698566101-60                   NLB</w:t>
                    </w: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 xml:space="preserve"> banka AD Skopje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9669D">
      <w:rPr>
        <w:noProof/>
      </w:rPr>
      <mc:AlternateContent>
        <mc:Choice Requires="wps">
          <w:drawing>
            <wp:anchor distT="45720" distB="45720" distL="114300" distR="114300" simplePos="0" relativeHeight="251669504" behindDoc="1" locked="0" layoutInCell="1" allowOverlap="1" wp14:anchorId="4E46A5B2" wp14:editId="0FFA97E7">
              <wp:simplePos x="0" y="0"/>
              <wp:positionH relativeFrom="column">
                <wp:posOffset>3932192</wp:posOffset>
              </wp:positionH>
              <wp:positionV relativeFrom="paragraph">
                <wp:posOffset>-151765</wp:posOffset>
              </wp:positionV>
              <wp:extent cx="897065" cy="1404620"/>
              <wp:effectExtent l="0" t="0" r="0" b="0"/>
              <wp:wrapNone/>
              <wp:docPr id="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0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454E2B" w14:textId="77777777" w:rsidR="0009669D" w:rsidRPr="003C41B8" w:rsidRDefault="0009669D" w:rsidP="005C55E2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>www.fms.mk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E46A5B2" id="_x0000_s1029" type="#_x0000_t202" style="position:absolute;margin-left:309.6pt;margin-top:-11.95pt;width:70.65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" filled="f" stroked="f">
              <v:textbox style="mso-fit-shape-to-text:t" inset="0,0,0,0">
                <w:txbxContent>
                  <w:p w14:paraId="38454E2B" w14:textId="77777777" w:rsidR="0009669D" w:rsidRPr="003C41B8" w:rsidRDefault="0009669D" w:rsidP="005C55E2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>www.fms.mk</w:t>
                    </w:r>
                  </w:p>
                </w:txbxContent>
              </v:textbox>
            </v:shape>
          </w:pict>
        </mc:Fallback>
      </mc:AlternateContent>
    </w:r>
    <w:r w:rsidR="0009669D">
      <w:rPr>
        <w:noProof/>
      </w:rPr>
      <mc:AlternateContent>
        <mc:Choice Requires="wps">
          <w:drawing>
            <wp:anchor distT="45720" distB="45720" distL="114300" distR="114300" simplePos="0" relativeHeight="251667456" behindDoc="1" locked="0" layoutInCell="1" allowOverlap="1" wp14:anchorId="0E0488E9" wp14:editId="151796AC">
              <wp:simplePos x="0" y="0"/>
              <wp:positionH relativeFrom="column">
                <wp:posOffset>2661557</wp:posOffset>
              </wp:positionH>
              <wp:positionV relativeFrom="paragraph">
                <wp:posOffset>-136072</wp:posOffset>
              </wp:positionV>
              <wp:extent cx="897065" cy="1404620"/>
              <wp:effectExtent l="0" t="0" r="0" b="0"/>
              <wp:wrapNone/>
              <wp:docPr id="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0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DE8D93" w14:textId="77777777" w:rsidR="0009669D" w:rsidRPr="003C41B8" w:rsidRDefault="0009669D" w:rsidP="005C55E2">
                          <w:pPr>
                            <w:spacing w:after="0" w:line="240" w:lineRule="auto"/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</w:pPr>
                          <w:r w:rsidRPr="003C41B8">
                            <w:rPr>
                              <w:rFonts w:ascii="ONE" w:hAnsi="ONE" w:cs="Arial"/>
                              <w:b/>
                              <w:noProof/>
                              <w:color w:val="5EA443"/>
                              <w:sz w:val="12"/>
                              <w:szCs w:val="12"/>
                            </w:rPr>
                            <w:t xml:space="preserve">contact@fms.com.mk  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E0488E9" id="_x0000_s1030" type="#_x0000_t202" style="position:absolute;margin-left:209.55pt;margin-top:-10.7pt;width:70.65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" filled="f" stroked="f">
              <v:textbox style="mso-fit-shape-to-text:t" inset="0,0,0,0">
                <w:txbxContent>
                  <w:p w14:paraId="57DE8D93" w14:textId="77777777" w:rsidR="0009669D" w:rsidRPr="003C41B8" w:rsidRDefault="0009669D" w:rsidP="005C55E2">
                    <w:pPr>
                      <w:spacing w:after="0" w:line="240" w:lineRule="auto"/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</w:pPr>
                    <w:r w:rsidRPr="003C41B8">
                      <w:rPr>
                        <w:rFonts w:ascii="ONE" w:hAnsi="ONE" w:cs="Arial"/>
                        <w:b/>
                        <w:noProof/>
                        <w:color w:val="5EA443"/>
                        <w:sz w:val="12"/>
                        <w:szCs w:val="12"/>
                      </w:rPr>
                      <w:t xml:space="preserve">contact@fms.com.mk  </w:t>
                    </w:r>
                  </w:p>
                </w:txbxContent>
              </v:textbox>
            </v:shape>
          </w:pict>
        </mc:Fallback>
      </mc:AlternateContent>
    </w:r>
    <w:r w:rsidR="0009669D">
      <w:rPr>
        <w:noProof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67A6DB3F" wp14:editId="57A0AF91">
              <wp:simplePos x="0" y="0"/>
              <wp:positionH relativeFrom="page">
                <wp:posOffset>0</wp:posOffset>
              </wp:positionH>
              <wp:positionV relativeFrom="paragraph">
                <wp:posOffset>294310</wp:posOffset>
              </wp:positionV>
              <wp:extent cx="7555027" cy="1404620"/>
              <wp:effectExtent l="0" t="0" r="825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5027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58495F" w14:textId="07917AB7" w:rsidR="0009669D" w:rsidRPr="003C41B8" w:rsidRDefault="00BC1DAF" w:rsidP="003C41B8">
                          <w:pPr>
                            <w:spacing w:after="0" w:line="240" w:lineRule="auto"/>
                            <w:jc w:val="center"/>
                            <w:rPr>
                              <w:rFonts w:ascii="ONE" w:hAnsi="ONE" w:cs="Arial"/>
                              <w:b/>
                              <w:color w:val="5EA443"/>
                              <w:spacing w:val="10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ONE" w:hAnsi="ONE" w:cs="Arial"/>
                              <w:b/>
                              <w:color w:val="5EA443"/>
                              <w:spacing w:val="100"/>
                              <w:sz w:val="12"/>
                              <w:szCs w:val="12"/>
                            </w:rPr>
                            <w:t>FMS DOOEL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7A6DB3F" id="_x0000_s1031" type="#_x0000_t202" style="position:absolute;margin-left:0;margin-top:23.15pt;width:594.9pt;height:110.6pt;z-index:-2516428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" filled="f" stroked="f">
              <v:textbox style="mso-fit-shape-to-text:t" inset="0,0,0,0">
                <w:txbxContent>
                  <w:p w14:paraId="2C58495F" w14:textId="07917AB7" w:rsidR="0009669D" w:rsidRPr="003C41B8" w:rsidRDefault="00BC1DAF" w:rsidP="003C41B8">
                    <w:pPr>
                      <w:spacing w:after="0" w:line="240" w:lineRule="auto"/>
                      <w:jc w:val="center"/>
                      <w:rPr>
                        <w:rFonts w:ascii="ONE" w:hAnsi="ONE" w:cs="Arial"/>
                        <w:b/>
                        <w:color w:val="5EA443"/>
                        <w:spacing w:val="100"/>
                        <w:sz w:val="12"/>
                        <w:szCs w:val="12"/>
                      </w:rPr>
                    </w:pPr>
                    <w:r>
                      <w:rPr>
                        <w:rFonts w:ascii="ONE" w:hAnsi="ONE" w:cs="Arial"/>
                        <w:b/>
                        <w:color w:val="5EA443"/>
                        <w:spacing w:val="100"/>
                        <w:sz w:val="12"/>
                        <w:szCs w:val="12"/>
                      </w:rPr>
                      <w:t>FMS DOOEL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09669D">
      <w:rPr>
        <w:noProof/>
      </w:rPr>
      <w:drawing>
        <wp:anchor distT="0" distB="0" distL="114300" distR="114300" simplePos="0" relativeHeight="251659264" behindDoc="1" locked="0" layoutInCell="1" allowOverlap="1" wp14:anchorId="59996DC3" wp14:editId="6E14BB09">
          <wp:simplePos x="0" y="0"/>
          <wp:positionH relativeFrom="page">
            <wp:posOffset>431800</wp:posOffset>
          </wp:positionH>
          <wp:positionV relativeFrom="page">
            <wp:posOffset>9901555</wp:posOffset>
          </wp:positionV>
          <wp:extent cx="5562000" cy="565200"/>
          <wp:effectExtent l="0" t="0" r="635" b="6350"/>
          <wp:wrapNone/>
          <wp:docPr id="6" name="Picture 6" descr="C:\Users\cesma.MVISION\Desktop\fms memo stuff\iko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esma.MVISION\Desktop\fms memo stuff\ikoni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000" cy="5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669D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C0A28" w14:textId="77777777" w:rsidR="00272571" w:rsidRDefault="002725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91354" w14:textId="77777777" w:rsidR="0049460F" w:rsidRDefault="0049460F" w:rsidP="00DF5EE8">
      <w:pPr>
        <w:spacing w:after="0" w:line="240" w:lineRule="auto"/>
      </w:pPr>
      <w:r>
        <w:separator/>
      </w:r>
    </w:p>
  </w:footnote>
  <w:footnote w:type="continuationSeparator" w:id="0">
    <w:p w14:paraId="5356CD4B" w14:textId="77777777" w:rsidR="0049460F" w:rsidRDefault="0049460F" w:rsidP="00DF5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960A5" w14:textId="77777777" w:rsidR="00272571" w:rsidRDefault="002725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0C34F" w14:textId="5D4AB5DE" w:rsidR="0009669D" w:rsidRDefault="00BC1DAF">
    <w:pPr>
      <w:pStyle w:val="Header"/>
      <w:rPr>
        <w:noProof/>
        <w:lang w:eastAsia="mk-MK"/>
      </w:rPr>
    </w:pPr>
    <w:r>
      <w:rPr>
        <w:noProof/>
      </w:rPr>
      <w:drawing>
        <wp:anchor distT="0" distB="0" distL="114300" distR="114300" simplePos="0" relativeHeight="251674624" behindDoc="0" locked="0" layoutInCell="1" allowOverlap="1" wp14:anchorId="69753CD5" wp14:editId="614EB818">
          <wp:simplePos x="0" y="0"/>
          <wp:positionH relativeFrom="margin">
            <wp:posOffset>4987925</wp:posOffset>
          </wp:positionH>
          <wp:positionV relativeFrom="topMargin">
            <wp:posOffset>861060</wp:posOffset>
          </wp:positionV>
          <wp:extent cx="800100" cy="40005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P-Logo_WEB_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5648" behindDoc="0" locked="0" layoutInCell="1" allowOverlap="1" wp14:anchorId="4368218E" wp14:editId="5CC2164B">
          <wp:simplePos x="0" y="0"/>
          <wp:positionH relativeFrom="margin">
            <wp:posOffset>4401185</wp:posOffset>
          </wp:positionH>
          <wp:positionV relativeFrom="topMargin">
            <wp:posOffset>735330</wp:posOffset>
          </wp:positionV>
          <wp:extent cx="483870" cy="485775"/>
          <wp:effectExtent l="0" t="0" r="0" b="952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O9001-14001-18001-cer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669D">
      <w:rPr>
        <w:noProof/>
        <w:lang w:eastAsia="mk-MK"/>
      </w:rPr>
      <w:t xml:space="preserve">                                                                                                                                  </w:t>
    </w:r>
    <w:r w:rsidR="0009669D">
      <w:rPr>
        <w:noProof/>
      </w:rPr>
      <w:drawing>
        <wp:anchor distT="0" distB="0" distL="114300" distR="114300" simplePos="0" relativeHeight="251661312" behindDoc="1" locked="0" layoutInCell="1" allowOverlap="1" wp14:anchorId="753268DE" wp14:editId="29EE0CA1">
          <wp:simplePos x="0" y="0"/>
          <wp:positionH relativeFrom="page">
            <wp:align>right</wp:align>
          </wp:positionH>
          <wp:positionV relativeFrom="paragraph">
            <wp:posOffset>2660667</wp:posOffset>
          </wp:positionV>
          <wp:extent cx="3978275" cy="7802245"/>
          <wp:effectExtent l="0" t="0" r="3175" b="0"/>
          <wp:wrapNone/>
          <wp:docPr id="4" name="Picture 4" descr="C:\Users\cesma.MVISION\Desktop\fms memo stuff\podlog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esma.MVISION\Desktop\fms memo stuff\podloga-01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8275" cy="7802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8EEB239" wp14:editId="172E6DB9">
          <wp:extent cx="1938571" cy="671688"/>
          <wp:effectExtent l="0" t="0" r="508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3 FMS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8829" cy="689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5DD5D" w14:textId="77777777" w:rsidR="00272571" w:rsidRDefault="002725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suff w:val="nothing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color w:val="000000"/>
        <w:sz w:val="22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360" w:hanging="360"/>
      </w:pPr>
      <w:rPr>
        <w:rFonts w:ascii="Wingdings" w:hAnsi="Wingdings" w:cs="Wingdings"/>
        <w:sz w:val="20"/>
        <w:szCs w:val="20"/>
        <w:lang w:eastAsia="mk-MK" w:bidi="mk-MK"/>
      </w:rPr>
    </w:lvl>
  </w:abstractNum>
  <w:abstractNum w:abstractNumId="2" w15:restartNumberingAfterBreak="0">
    <w:nsid w:val="02D13134"/>
    <w:multiLevelType w:val="hybridMultilevel"/>
    <w:tmpl w:val="1018EF7A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93B86"/>
    <w:multiLevelType w:val="hybridMultilevel"/>
    <w:tmpl w:val="31D62FAC"/>
    <w:lvl w:ilvl="0" w:tplc="86AA951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090E1F2A"/>
    <w:multiLevelType w:val="hybridMultilevel"/>
    <w:tmpl w:val="FE8CEE50"/>
    <w:lvl w:ilvl="0" w:tplc="355A0D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E2574"/>
    <w:multiLevelType w:val="multilevel"/>
    <w:tmpl w:val="27240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E1723E"/>
    <w:multiLevelType w:val="hybridMultilevel"/>
    <w:tmpl w:val="2CA4027E"/>
    <w:lvl w:ilvl="0" w:tplc="5CDAA69C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481635"/>
    <w:multiLevelType w:val="hybridMultilevel"/>
    <w:tmpl w:val="96723300"/>
    <w:lvl w:ilvl="0" w:tplc="E2021CEA">
      <w:start w:val="1"/>
      <w:numFmt w:val="bullet"/>
      <w:lvlText w:val="-"/>
      <w:lvlJc w:val="left"/>
      <w:pPr>
        <w:ind w:left="1155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 w15:restartNumberingAfterBreak="0">
    <w:nsid w:val="28487A45"/>
    <w:multiLevelType w:val="multilevel"/>
    <w:tmpl w:val="D7A8E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B3119D"/>
    <w:multiLevelType w:val="multilevel"/>
    <w:tmpl w:val="AC049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907626"/>
    <w:multiLevelType w:val="hybridMultilevel"/>
    <w:tmpl w:val="24FAD400"/>
    <w:lvl w:ilvl="0" w:tplc="F612CC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211A4"/>
    <w:multiLevelType w:val="hybridMultilevel"/>
    <w:tmpl w:val="DEE47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64776B"/>
    <w:multiLevelType w:val="hybridMultilevel"/>
    <w:tmpl w:val="A1E2076A"/>
    <w:lvl w:ilvl="0" w:tplc="F0D02040">
      <w:numFmt w:val="bullet"/>
      <w:lvlText w:val="-"/>
      <w:lvlJc w:val="left"/>
      <w:pPr>
        <w:ind w:left="600" w:hanging="360"/>
      </w:pPr>
      <w:rPr>
        <w:rFonts w:ascii="Arial" w:eastAsiaTheme="minorHAnsi" w:hAnsi="Arial" w:cs="Arial" w:hint="default"/>
      </w:rPr>
    </w:lvl>
    <w:lvl w:ilvl="1" w:tplc="042F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3" w15:restartNumberingAfterBreak="0">
    <w:nsid w:val="414003C4"/>
    <w:multiLevelType w:val="hybridMultilevel"/>
    <w:tmpl w:val="BC384B0C"/>
    <w:lvl w:ilvl="0" w:tplc="55C267D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931F7A"/>
    <w:multiLevelType w:val="hybridMultilevel"/>
    <w:tmpl w:val="E0DE4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E85594"/>
    <w:multiLevelType w:val="multilevel"/>
    <w:tmpl w:val="9F227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BB0434"/>
    <w:multiLevelType w:val="hybridMultilevel"/>
    <w:tmpl w:val="A558AD50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6F2A64"/>
    <w:multiLevelType w:val="hybridMultilevel"/>
    <w:tmpl w:val="10447F6A"/>
    <w:lvl w:ilvl="0" w:tplc="19DC8EC2">
      <w:start w:val="93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5286822">
    <w:abstractNumId w:val="3"/>
  </w:num>
  <w:num w:numId="2" w16cid:durableId="1859853614">
    <w:abstractNumId w:val="7"/>
  </w:num>
  <w:num w:numId="3" w16cid:durableId="44989285">
    <w:abstractNumId w:val="6"/>
  </w:num>
  <w:num w:numId="4" w16cid:durableId="2021003125">
    <w:abstractNumId w:val="12"/>
  </w:num>
  <w:num w:numId="5" w16cid:durableId="616956570">
    <w:abstractNumId w:val="0"/>
  </w:num>
  <w:num w:numId="6" w16cid:durableId="1732118069">
    <w:abstractNumId w:val="1"/>
  </w:num>
  <w:num w:numId="7" w16cid:durableId="1665350582">
    <w:abstractNumId w:val="16"/>
  </w:num>
  <w:num w:numId="8" w16cid:durableId="2043047523">
    <w:abstractNumId w:val="10"/>
  </w:num>
  <w:num w:numId="9" w16cid:durableId="272985339">
    <w:abstractNumId w:val="4"/>
  </w:num>
  <w:num w:numId="10" w16cid:durableId="205680386">
    <w:abstractNumId w:val="14"/>
  </w:num>
  <w:num w:numId="11" w16cid:durableId="1132942559">
    <w:abstractNumId w:val="13"/>
  </w:num>
  <w:num w:numId="12" w16cid:durableId="626199969">
    <w:abstractNumId w:val="17"/>
  </w:num>
  <w:num w:numId="13" w16cid:durableId="1341278478">
    <w:abstractNumId w:val="2"/>
  </w:num>
  <w:num w:numId="14" w16cid:durableId="895942693">
    <w:abstractNumId w:val="11"/>
  </w:num>
  <w:num w:numId="15" w16cid:durableId="511529964">
    <w:abstractNumId w:val="15"/>
  </w:num>
  <w:num w:numId="16" w16cid:durableId="1442338054">
    <w:abstractNumId w:val="9"/>
  </w:num>
  <w:num w:numId="17" w16cid:durableId="2113015249">
    <w:abstractNumId w:val="5"/>
  </w:num>
  <w:num w:numId="18" w16cid:durableId="11412662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4C8"/>
    <w:rsid w:val="000202CD"/>
    <w:rsid w:val="0004112B"/>
    <w:rsid w:val="00047E5F"/>
    <w:rsid w:val="0009669D"/>
    <w:rsid w:val="000A7ACC"/>
    <w:rsid w:val="000B0949"/>
    <w:rsid w:val="000F293A"/>
    <w:rsid w:val="00187E86"/>
    <w:rsid w:val="001A7A1C"/>
    <w:rsid w:val="001A7B21"/>
    <w:rsid w:val="00272571"/>
    <w:rsid w:val="002F325B"/>
    <w:rsid w:val="003010DB"/>
    <w:rsid w:val="00302CA8"/>
    <w:rsid w:val="00303800"/>
    <w:rsid w:val="00304DEF"/>
    <w:rsid w:val="003153C2"/>
    <w:rsid w:val="00316818"/>
    <w:rsid w:val="00341C73"/>
    <w:rsid w:val="0036402F"/>
    <w:rsid w:val="003818DB"/>
    <w:rsid w:val="003C41B8"/>
    <w:rsid w:val="003F5410"/>
    <w:rsid w:val="0042551D"/>
    <w:rsid w:val="00474CD3"/>
    <w:rsid w:val="0048322E"/>
    <w:rsid w:val="0049397E"/>
    <w:rsid w:val="0049460F"/>
    <w:rsid w:val="004A46AF"/>
    <w:rsid w:val="004E053B"/>
    <w:rsid w:val="00536247"/>
    <w:rsid w:val="0055103B"/>
    <w:rsid w:val="005746ED"/>
    <w:rsid w:val="005C55E2"/>
    <w:rsid w:val="005E74C8"/>
    <w:rsid w:val="00603653"/>
    <w:rsid w:val="00630508"/>
    <w:rsid w:val="00694E13"/>
    <w:rsid w:val="006B3487"/>
    <w:rsid w:val="00727A3A"/>
    <w:rsid w:val="00732B62"/>
    <w:rsid w:val="00746A21"/>
    <w:rsid w:val="007615A2"/>
    <w:rsid w:val="0077763A"/>
    <w:rsid w:val="007C246A"/>
    <w:rsid w:val="007D320A"/>
    <w:rsid w:val="007F2259"/>
    <w:rsid w:val="00812D32"/>
    <w:rsid w:val="00850CFE"/>
    <w:rsid w:val="00864C3D"/>
    <w:rsid w:val="008B79E1"/>
    <w:rsid w:val="008C33C8"/>
    <w:rsid w:val="00922130"/>
    <w:rsid w:val="0098086A"/>
    <w:rsid w:val="009D7936"/>
    <w:rsid w:val="00A37502"/>
    <w:rsid w:val="00A40EE9"/>
    <w:rsid w:val="00A51568"/>
    <w:rsid w:val="00A704FC"/>
    <w:rsid w:val="00AD7A04"/>
    <w:rsid w:val="00AE2499"/>
    <w:rsid w:val="00B12CA9"/>
    <w:rsid w:val="00B17A59"/>
    <w:rsid w:val="00B90FF0"/>
    <w:rsid w:val="00B92B2A"/>
    <w:rsid w:val="00BC1DAF"/>
    <w:rsid w:val="00C143DD"/>
    <w:rsid w:val="00C253FE"/>
    <w:rsid w:val="00C30241"/>
    <w:rsid w:val="00C9149F"/>
    <w:rsid w:val="00C966FB"/>
    <w:rsid w:val="00C96B12"/>
    <w:rsid w:val="00D604F4"/>
    <w:rsid w:val="00D83D64"/>
    <w:rsid w:val="00D92BD3"/>
    <w:rsid w:val="00D95C4C"/>
    <w:rsid w:val="00DF5EE8"/>
    <w:rsid w:val="00E51EC0"/>
    <w:rsid w:val="00EC4ED6"/>
    <w:rsid w:val="00ED014E"/>
    <w:rsid w:val="00EF5815"/>
    <w:rsid w:val="00F400B6"/>
    <w:rsid w:val="00F40FDA"/>
    <w:rsid w:val="00F61EDB"/>
    <w:rsid w:val="00FA2832"/>
    <w:rsid w:val="00FA7FD4"/>
    <w:rsid w:val="00FC25FF"/>
    <w:rsid w:val="00FE473B"/>
    <w:rsid w:val="00FE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0690B4"/>
  <w15:chartTrackingRefBased/>
  <w15:docId w15:val="{9FC75E9B-7CE6-433D-8640-009075E35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22E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5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EE8"/>
  </w:style>
  <w:style w:type="paragraph" w:styleId="Footer">
    <w:name w:val="footer"/>
    <w:basedOn w:val="Normal"/>
    <w:link w:val="FooterChar"/>
    <w:uiPriority w:val="99"/>
    <w:unhideWhenUsed/>
    <w:rsid w:val="00DF5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EE8"/>
  </w:style>
  <w:style w:type="character" w:customStyle="1" w:styleId="apple-converted-space">
    <w:name w:val="apple-converted-space"/>
    <w:basedOn w:val="DefaultParagraphFont"/>
    <w:rsid w:val="00A51568"/>
  </w:style>
  <w:style w:type="character" w:customStyle="1" w:styleId="xnormaltextrun">
    <w:name w:val="x_normaltextrun"/>
    <w:basedOn w:val="DefaultParagraphFont"/>
    <w:rsid w:val="00A51568"/>
  </w:style>
  <w:style w:type="character" w:customStyle="1" w:styleId="xeop">
    <w:name w:val="x_eop"/>
    <w:basedOn w:val="DefaultParagraphFont"/>
    <w:rsid w:val="00A51568"/>
  </w:style>
  <w:style w:type="character" w:customStyle="1" w:styleId="xspellingerror">
    <w:name w:val="x_spellingerror"/>
    <w:basedOn w:val="DefaultParagraphFont"/>
    <w:rsid w:val="00A51568"/>
  </w:style>
  <w:style w:type="paragraph" w:customStyle="1" w:styleId="xparagraph">
    <w:name w:val="x_paragraph"/>
    <w:basedOn w:val="Normal"/>
    <w:rsid w:val="00A51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51568"/>
    <w:pPr>
      <w:ind w:left="720"/>
      <w:contextualSpacing/>
    </w:pPr>
  </w:style>
  <w:style w:type="character" w:styleId="Hyperlink">
    <w:name w:val="Hyperlink"/>
    <w:rsid w:val="005746ED"/>
    <w:rPr>
      <w:rFonts w:cs="Times New Roman"/>
      <w:color w:val="000080"/>
      <w:u w:val="single"/>
    </w:rPr>
  </w:style>
  <w:style w:type="paragraph" w:styleId="BodyText">
    <w:name w:val="Body Text"/>
    <w:basedOn w:val="Normal"/>
    <w:link w:val="BodyTextChar"/>
    <w:rsid w:val="005746ED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1"/>
      <w:sz w:val="24"/>
      <w:szCs w:val="24"/>
      <w:lang w:val="mk-MK" w:eastAsia="zh-CN"/>
    </w:rPr>
  </w:style>
  <w:style w:type="character" w:customStyle="1" w:styleId="BodyTextChar">
    <w:name w:val="Body Text Char"/>
    <w:basedOn w:val="DefaultParagraphFont"/>
    <w:link w:val="BodyText"/>
    <w:rsid w:val="005746ED"/>
    <w:rPr>
      <w:rFonts w:ascii="Times New Roman" w:eastAsia="Arial Unicode MS" w:hAnsi="Times New Roman" w:cs="Times New Roman"/>
      <w:kern w:val="1"/>
      <w:sz w:val="24"/>
      <w:szCs w:val="24"/>
      <w:lang w:eastAsia="zh-CN"/>
    </w:rPr>
  </w:style>
  <w:style w:type="paragraph" w:styleId="NormalWeb">
    <w:name w:val="Normal (Web)"/>
    <w:basedOn w:val="Normal"/>
    <w:rsid w:val="005746ED"/>
    <w:pPr>
      <w:spacing w:before="100" w:after="115" w:line="240" w:lineRule="auto"/>
    </w:pPr>
    <w:rPr>
      <w:rFonts w:ascii="Times New Roman" w:eastAsia="Times New Roman" w:hAnsi="Times New Roman" w:cs="Times New Roman"/>
      <w:kern w:val="1"/>
      <w:sz w:val="24"/>
      <w:szCs w:val="24"/>
      <w:lang w:val="mk-MK" w:eastAsia="zh-CN"/>
    </w:rPr>
  </w:style>
  <w:style w:type="paragraph" w:styleId="NoSpacing">
    <w:name w:val="No Spacing"/>
    <w:uiPriority w:val="1"/>
    <w:qFormat/>
    <w:rsid w:val="004A46AF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39"/>
    <w:rsid w:val="000B094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C966FB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050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2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22E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.georgievska\Desktop\MEMO\FMS%20memo%20-%20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FMS memo - new</Template>
  <TotalTime>7</TotalTime>
  <Pages>2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Georgievska</dc:creator>
  <cp:keywords/>
  <dc:description/>
  <cp:lastModifiedBy>Elena Todorovska</cp:lastModifiedBy>
  <cp:revision>3</cp:revision>
  <cp:lastPrinted>2023-04-07T14:26:00Z</cp:lastPrinted>
  <dcterms:created xsi:type="dcterms:W3CDTF">2023-05-17T07:33:00Z</dcterms:created>
  <dcterms:modified xsi:type="dcterms:W3CDTF">2023-05-18T08:13:00Z</dcterms:modified>
</cp:coreProperties>
</file>