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53BA8" w14:textId="77777777" w:rsidR="001D749D" w:rsidRPr="00381072" w:rsidRDefault="001D749D" w:rsidP="001D749D">
      <w:pPr>
        <w:shd w:val="clear" w:color="auto" w:fill="FFFFFF"/>
        <w:spacing w:after="0" w:line="240" w:lineRule="auto"/>
        <w:ind w:firstLine="720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Зад секоја успешна компанија стои силен тим. ФМС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ДООЕЛ</w:t>
      </w: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претставува млада компанија со просперитетен тим кој професионално пристапува и одговара на сите предизвици.</w:t>
      </w:r>
      <w:r w:rsidRPr="00381072">
        <w:rPr>
          <w:rFonts w:ascii="Roboto" w:eastAsia="Times New Roman" w:hAnsi="Roboto" w:cs="Times New Roman"/>
          <w:sz w:val="20"/>
          <w:szCs w:val="20"/>
          <w:lang w:val="en-GB" w:eastAsia="mk-MK"/>
        </w:rPr>
        <w:t xml:space="preserve"> </w:t>
      </w:r>
    </w:p>
    <w:p w14:paraId="580E5114" w14:textId="77777777" w:rsidR="001D749D" w:rsidRPr="002F4238" w:rsidRDefault="001D749D" w:rsidP="001D749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Секој од нас е специјалист во своето поле на работа и е посветен на потребите и барањата на клиентите. Компанија ориентирана кон изнаоѓање решенија, со единствена цел – да обезбеди квалитет со висок степен на економска оправданост.</w:t>
      </w:r>
    </w:p>
    <w:p w14:paraId="38495D2F" w14:textId="77777777" w:rsidR="001D749D" w:rsidRPr="002F4238" w:rsidRDefault="001D749D" w:rsidP="001D749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Имајќи го предвид нашето разбирање за моќта на тимот,  работиме заедно кон постигнување на нашите цели и заеднички ги прославуваме нашите успеси.</w:t>
      </w:r>
    </w:p>
    <w:p w14:paraId="7188AF1C" w14:textId="77777777" w:rsidR="001D749D" w:rsidRDefault="001D749D" w:rsidP="001D749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Ако барате стабилност, професионален раст, долгорочна кариера и технолошки предизвици во успешни компании – дојдете и придружете ни се уште денес!</w:t>
      </w:r>
    </w:p>
    <w:p w14:paraId="23B2B99D" w14:textId="77777777" w:rsidR="001D749D" w:rsidRDefault="001D749D" w:rsidP="001D749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ФМС ДООЕЛ објавува оглас за вработување на професионални кадри од областа</w:t>
      </w:r>
      <w:r>
        <w:rPr>
          <w:rFonts w:ascii="Roboto" w:eastAsia="Times New Roman" w:hAnsi="Roboto" w:cs="Times New Roman"/>
          <w:sz w:val="20"/>
          <w:szCs w:val="20"/>
          <w:lang w:val="en-GB" w:eastAsia="mk-MK"/>
        </w:rPr>
        <w:t>:</w:t>
      </w:r>
    </w:p>
    <w:p w14:paraId="1A877A01" w14:textId="77777777" w:rsidR="001D749D" w:rsidRPr="00381072" w:rsidRDefault="001D749D" w:rsidP="001D749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</w:p>
    <w:p w14:paraId="5A603428" w14:textId="77777777" w:rsidR="001D749D" w:rsidRDefault="001D749D" w:rsidP="001D749D">
      <w:pPr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b/>
          <w:bCs/>
          <w:lang w:val="mk-MK" w:eastAsia="mk-MK"/>
        </w:rPr>
        <w:t>ХИГИЕНИЧАР ВО МОБИЛНА ЕКИПА</w:t>
      </w:r>
    </w:p>
    <w:p w14:paraId="37BDBA6C" w14:textId="77777777" w:rsidR="001D749D" w:rsidRPr="009237D6" w:rsidRDefault="001D749D" w:rsidP="001D749D">
      <w:pPr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Потребни к</w:t>
      </w:r>
      <w:r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в</w:t>
      </w: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алификации:</w:t>
      </w:r>
    </w:p>
    <w:p w14:paraId="04A59D8D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Основно</w:t>
      </w: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стручно образование, </w:t>
      </w:r>
    </w:p>
    <w:p w14:paraId="6099D54E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Општи технички познавања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0898FC30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Познавање на 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материјалите и средства за работа</w:t>
      </w: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;</w:t>
      </w:r>
    </w:p>
    <w:p w14:paraId="700F71A9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Претходно работно искуство 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со машини за чистење</w:t>
      </w: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;</w:t>
      </w:r>
    </w:p>
    <w:p w14:paraId="1B885164" w14:textId="77777777" w:rsidR="001D749D" w:rsidRDefault="001D749D" w:rsidP="001D749D">
      <w:pPr>
        <w:numPr>
          <w:ilvl w:val="0"/>
          <w:numId w:val="14"/>
        </w:numPr>
        <w:spacing w:after="0" w:line="240" w:lineRule="auto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Возачка дозвола </w:t>
      </w:r>
      <w:r w:rsidRPr="00340DFA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Б категорија</w:t>
      </w:r>
    </w:p>
    <w:p w14:paraId="57A71982" w14:textId="77777777" w:rsidR="001D749D" w:rsidRPr="00585D67" w:rsidRDefault="001D749D" w:rsidP="001D749D">
      <w:p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408A6233" w14:textId="77777777" w:rsidR="001D749D" w:rsidRPr="00585D67" w:rsidRDefault="001D749D" w:rsidP="001D749D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Опис на работата: </w:t>
      </w:r>
    </w:p>
    <w:p w14:paraId="17E60D6E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Генерално чистење на деловен простор.</w:t>
      </w:r>
    </w:p>
    <w:p w14:paraId="6F9DF2B3" w14:textId="77777777" w:rsidR="001D749D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Редовно чистење и одржување на канцеларии и други деловни простории.</w:t>
      </w:r>
    </w:p>
    <w:p w14:paraId="1974B0A5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Извршување на други работни задачи  по потреба</w:t>
      </w:r>
    </w:p>
    <w:p w14:paraId="2CA967E9" w14:textId="77777777" w:rsidR="001D749D" w:rsidRPr="00625AE8" w:rsidRDefault="001D749D" w:rsidP="001D749D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7A04116F" w14:textId="77777777" w:rsidR="001D749D" w:rsidRPr="00FB52AA" w:rsidRDefault="001D749D" w:rsidP="001D749D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FB52AA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Дополнителни критериуми:</w:t>
      </w:r>
    </w:p>
    <w:p w14:paraId="091DCD95" w14:textId="77777777" w:rsidR="001D749D" w:rsidRPr="00FB52AA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О</w:t>
      </w: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бврска за придржување кон безбедносните прописи и прописите поврзани со заштита при работа</w:t>
      </w:r>
    </w:p>
    <w:p w14:paraId="57648327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Сериозен пристап кон зададените задачи;</w:t>
      </w:r>
    </w:p>
    <w:p w14:paraId="46084795" w14:textId="77777777" w:rsidR="001D749D" w:rsidRPr="00652C86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Подготвеност за работа под притисок и кратки рокови;</w:t>
      </w:r>
    </w:p>
    <w:p w14:paraId="46AF05DB" w14:textId="77777777" w:rsidR="001D749D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52C86">
        <w:rPr>
          <w:rFonts w:ascii="Roboto" w:eastAsia="Times New Roman" w:hAnsi="Roboto" w:cs="Times New Roman"/>
          <w:sz w:val="20"/>
          <w:szCs w:val="20"/>
          <w:lang w:val="mk-MK" w:eastAsia="mk-MK"/>
        </w:rPr>
        <w:t>Лојалност, доверливост, чесност , професионалност, ефикасност и флексибилност</w:t>
      </w:r>
    </w:p>
    <w:p w14:paraId="43807D86" w14:textId="77777777" w:rsidR="001D749D" w:rsidRDefault="001D749D" w:rsidP="001D749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С</w:t>
      </w: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премност за работа надвор од Скопје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– без преспивање</w:t>
      </w:r>
    </w:p>
    <w:p w14:paraId="335C44CA" w14:textId="77777777" w:rsidR="001D749D" w:rsidRPr="00FB52AA" w:rsidRDefault="001D749D" w:rsidP="001D749D">
      <w:p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75C7BB51" w14:textId="77777777" w:rsidR="001D749D" w:rsidRPr="00FB52AA" w:rsidRDefault="001D749D" w:rsidP="001D749D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FB52AA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Што нудиме:</w:t>
      </w:r>
    </w:p>
    <w:p w14:paraId="0A6A0CA3" w14:textId="77777777" w:rsidR="001D749D" w:rsidRPr="00FB52AA" w:rsidRDefault="001D749D" w:rsidP="001D749D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мотивирачка атмосфера и плата по договор</w:t>
      </w:r>
    </w:p>
    <w:p w14:paraId="21738695" w14:textId="2D09ACB2" w:rsidR="001D749D" w:rsidRPr="00FB52AA" w:rsidRDefault="001D749D" w:rsidP="001D749D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полно работно време 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од пон</w:t>
      </w:r>
      <w:r w:rsidR="006E6834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еделник-сабота во две смени </w:t>
      </w:r>
    </w:p>
    <w:p w14:paraId="67FED2E6" w14:textId="77777777" w:rsidR="001D749D" w:rsidRPr="00FB52AA" w:rsidRDefault="001D749D" w:rsidP="001D749D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колективно </w:t>
      </w: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осигурување од несреќа</w:t>
      </w:r>
    </w:p>
    <w:p w14:paraId="35EDBA6A" w14:textId="77777777" w:rsidR="001D749D" w:rsidRPr="00FB52AA" w:rsidRDefault="001D749D" w:rsidP="001D749D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платени дополнителни часови прекувремено</w:t>
      </w:r>
    </w:p>
    <w:p w14:paraId="7C154DD2" w14:textId="77777777" w:rsidR="001D749D" w:rsidRPr="00625AE8" w:rsidRDefault="001D749D" w:rsidP="001D749D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годишен одмор</w:t>
      </w:r>
    </w:p>
    <w:p w14:paraId="58575EE8" w14:textId="77777777" w:rsidR="001D749D" w:rsidRDefault="001D749D" w:rsidP="001D749D">
      <w:pPr>
        <w:spacing w:after="0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Доколку сметате дека ги исполнувате наведените услови и сте заинтересирани за нови предизвици и постојан развој на Вашата кариера, испратете Ваша кратка биографија (CV) и мотивационо писмо на следната </w:t>
      </w:r>
      <w:r w:rsidRPr="00625AE8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email адреса: jobs@fms.com.mk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, со задолжителна назнака на апликацијата </w:t>
      </w:r>
      <w:r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ХИГИЕНИЧАР ВО МОБИЛНА ЕКИПА</w:t>
      </w:r>
    </w:p>
    <w:p w14:paraId="2AE0E098" w14:textId="77777777" w:rsidR="001D749D" w:rsidRPr="009237D6" w:rsidRDefault="001D749D" w:rsidP="001D749D">
      <w:pPr>
        <w:spacing w:after="0"/>
        <w:ind w:firstLine="720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      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Само апликациите кои ќе влезат во потесен круг, ќе бидат контактирани.</w:t>
      </w:r>
    </w:p>
    <w:p w14:paraId="67173A45" w14:textId="7A22E9DE" w:rsidR="00B92B2A" w:rsidRPr="00C9149F" w:rsidRDefault="00B92B2A" w:rsidP="00C9149F">
      <w:pPr>
        <w:rPr>
          <w:rStyle w:val="xeop"/>
        </w:rPr>
      </w:pPr>
    </w:p>
    <w:sectPr w:rsidR="00B92B2A" w:rsidRPr="00C9149F" w:rsidSect="004255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D448C" w14:textId="77777777" w:rsidR="00A03594" w:rsidRDefault="00A03594" w:rsidP="00DF5EE8">
      <w:pPr>
        <w:spacing w:after="0" w:line="240" w:lineRule="auto"/>
      </w:pPr>
      <w:r>
        <w:separator/>
      </w:r>
    </w:p>
  </w:endnote>
  <w:endnote w:type="continuationSeparator" w:id="0">
    <w:p w14:paraId="7C38C523" w14:textId="77777777" w:rsidR="00A03594" w:rsidRDefault="00A03594" w:rsidP="00DF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NE">
    <w:altName w:val="Times New Roman"/>
    <w:charset w:val="CC"/>
    <w:family w:val="auto"/>
    <w:pitch w:val="variable"/>
    <w:sig w:usb0="00000001" w:usb1="00000000" w:usb2="00000000" w:usb3="00000000" w:csb0="0000000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A93D" w14:textId="77777777" w:rsidR="00272571" w:rsidRDefault="002725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44CC" w14:textId="76FE720E" w:rsidR="0009669D" w:rsidRDefault="00272571" w:rsidP="005C55E2">
    <w:pPr>
      <w:pStyle w:val="Footer"/>
      <w:tabs>
        <w:tab w:val="clear" w:pos="4513"/>
        <w:tab w:val="clear" w:pos="9026"/>
        <w:tab w:val="left" w:pos="2603"/>
        <w:tab w:val="right" w:pos="876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D272A1B" wp14:editId="63088762">
              <wp:simplePos x="0" y="0"/>
              <wp:positionH relativeFrom="margin">
                <wp:align>left</wp:align>
              </wp:positionH>
              <wp:positionV relativeFrom="paragraph">
                <wp:posOffset>-151765</wp:posOffset>
              </wp:positionV>
              <wp:extent cx="1104900" cy="3048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D9F6F" w14:textId="59EED90A" w:rsidR="0009669D" w:rsidRPr="003C41B8" w:rsidRDefault="00272571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Ul.20-ti Oktomvri br.4</w:t>
                          </w:r>
                          <w:r w:rsidR="0009669D"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2A1A5A4A" w14:textId="46C0AC8E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Center Skopje</w:t>
                          </w:r>
                        </w:p>
                        <w:p w14:paraId="50069130" w14:textId="77777777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1000 Skopje, Macedonia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72A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1.95pt;width:87pt;height:24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" filled="f" stroked="f">
              <v:textbox inset="0,0,0,0">
                <w:txbxContent>
                  <w:p w14:paraId="6F3D9F6F" w14:textId="59EED90A" w:rsidR="0009669D" w:rsidRPr="003C41B8" w:rsidRDefault="00272571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Ul.20-ti Oktomvri br.4</w:t>
                    </w:r>
                    <w:r w:rsidR="0009669D"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</w:t>
                    </w:r>
                  </w:p>
                  <w:p w14:paraId="2A1A5A4A" w14:textId="46C0AC8E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Center Skopje</w:t>
                    </w:r>
                  </w:p>
                  <w:p w14:paraId="50069130" w14:textId="77777777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1000 Skopje, Macedonia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63F7A85" wp14:editId="61ECB762">
              <wp:simplePos x="0" y="0"/>
              <wp:positionH relativeFrom="margin">
                <wp:posOffset>5031105</wp:posOffset>
              </wp:positionH>
              <wp:positionV relativeFrom="paragraph">
                <wp:posOffset>-150132</wp:posOffset>
              </wp:positionV>
              <wp:extent cx="781050" cy="1404620"/>
              <wp:effectExtent l="0" t="0" r="0" b="1397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71AB6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Account No:</w:t>
                          </w:r>
                        </w:p>
                        <w:p w14:paraId="5C28A1C4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210-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0</w:t>
                          </w: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698566101-60                   NLB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banka AD Skopje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3F7A85" id="_x0000_s1027" type="#_x0000_t202" style="position:absolute;margin-left:396.15pt;margin-top:-11.8pt;width:61.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" filled="f" stroked="f">
              <v:textbox style="mso-fit-shape-to-text:t" inset="0,0,0,0">
                <w:txbxContent>
                  <w:p w14:paraId="49D71AB6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Account No:</w:t>
                    </w:r>
                  </w:p>
                  <w:p w14:paraId="5C28A1C4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210-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0</w:t>
                    </w: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698566101-60                   NLB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banka AD Skopje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4E46A5B2" wp14:editId="0FFA97E7">
              <wp:simplePos x="0" y="0"/>
              <wp:positionH relativeFrom="column">
                <wp:posOffset>3932192</wp:posOffset>
              </wp:positionH>
              <wp:positionV relativeFrom="paragraph">
                <wp:posOffset>-151765</wp:posOffset>
              </wp:positionV>
              <wp:extent cx="897065" cy="1404620"/>
              <wp:effectExtent l="0" t="0" r="0" b="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454E2B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www.fms.mk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46A5B2" id="_x0000_s1028" type="#_x0000_t202" style="position:absolute;margin-left:309.6pt;margin-top:-11.95pt;width:70.6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" filled="f" stroked="f">
              <v:textbox style="mso-fit-shape-to-text:t" inset="0,0,0,0">
                <w:txbxContent>
                  <w:p w14:paraId="38454E2B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www.fms.mk</w:t>
                    </w:r>
                  </w:p>
                </w:txbxContent>
              </v:textbox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E0488E9" wp14:editId="736674AA">
              <wp:simplePos x="0" y="0"/>
              <wp:positionH relativeFrom="column">
                <wp:posOffset>2661557</wp:posOffset>
              </wp:positionH>
              <wp:positionV relativeFrom="paragraph">
                <wp:posOffset>-136072</wp:posOffset>
              </wp:positionV>
              <wp:extent cx="897065" cy="1404620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E8D93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contact@fms.com.mk 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0488E9" id="_x0000_s1029" type="#_x0000_t202" style="position:absolute;margin-left:209.55pt;margin-top:-10.7pt;width:70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" filled="f" stroked="f">
              <v:textbox style="mso-fit-shape-to-text:t" inset="0,0,0,0">
                <w:txbxContent>
                  <w:p w14:paraId="57DE8D93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contact@fms.com.mk  </w:t>
                    </w:r>
                  </w:p>
                </w:txbxContent>
              </v:textbox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F6C7D8F" wp14:editId="33485111">
              <wp:simplePos x="0" y="0"/>
              <wp:positionH relativeFrom="column">
                <wp:posOffset>1272268</wp:posOffset>
              </wp:positionH>
              <wp:positionV relativeFrom="paragraph">
                <wp:posOffset>-124823</wp:posOffset>
              </wp:positionV>
              <wp:extent cx="897065" cy="1404620"/>
              <wp:effectExtent l="0" t="0" r="0" b="254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3B9C4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phone: +389 2 322 2246</w:t>
                          </w:r>
                        </w:p>
                        <w:p w14:paraId="03BA4848" w14:textId="24D27764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6C7D8F" id="_x0000_s1030" type="#_x0000_t202" style="position:absolute;margin-left:100.2pt;margin-top:-9.85pt;width:70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" filled="f" stroked="f">
              <v:textbox style="mso-fit-shape-to-text:t" inset="0,0,0,0">
                <w:txbxContent>
                  <w:p w14:paraId="24C3B9C4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phone: +389 2 322 2246</w:t>
                    </w:r>
                  </w:p>
                  <w:p w14:paraId="03BA4848" w14:textId="24D27764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67A6DB3F" wp14:editId="57A0AF91">
              <wp:simplePos x="0" y="0"/>
              <wp:positionH relativeFrom="page">
                <wp:posOffset>0</wp:posOffset>
              </wp:positionH>
              <wp:positionV relativeFrom="paragraph">
                <wp:posOffset>294310</wp:posOffset>
              </wp:positionV>
              <wp:extent cx="7555027" cy="1404620"/>
              <wp:effectExtent l="0" t="0" r="825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5027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58495F" w14:textId="07917AB7" w:rsidR="0009669D" w:rsidRPr="003C41B8" w:rsidRDefault="00BC1DAF" w:rsidP="003C41B8">
                          <w:pPr>
                            <w:spacing w:after="0" w:line="240" w:lineRule="auto"/>
                            <w:jc w:val="center"/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  <w:t>FMS DOOEL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A6DB3F" id="_x0000_s1031" type="#_x0000_t202" style="position:absolute;margin-left:0;margin-top:23.15pt;width:594.9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" filled="f" stroked="f">
              <v:textbox style="mso-fit-shape-to-text:t" inset="0,0,0,0">
                <w:txbxContent>
                  <w:p w14:paraId="2C58495F" w14:textId="07917AB7" w:rsidR="0009669D" w:rsidRPr="003C41B8" w:rsidRDefault="00BC1DAF" w:rsidP="003C41B8">
                    <w:pPr>
                      <w:spacing w:after="0" w:line="240" w:lineRule="auto"/>
                      <w:jc w:val="center"/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  <w:t>FMS DOOEL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9669D">
      <w:rPr>
        <w:noProof/>
      </w:rPr>
      <w:drawing>
        <wp:anchor distT="0" distB="0" distL="114300" distR="114300" simplePos="0" relativeHeight="251659264" behindDoc="1" locked="0" layoutInCell="1" allowOverlap="1" wp14:anchorId="59996DC3" wp14:editId="6E14BB09">
          <wp:simplePos x="0" y="0"/>
          <wp:positionH relativeFrom="page">
            <wp:posOffset>431800</wp:posOffset>
          </wp:positionH>
          <wp:positionV relativeFrom="page">
            <wp:posOffset>9901555</wp:posOffset>
          </wp:positionV>
          <wp:extent cx="5562000" cy="565200"/>
          <wp:effectExtent l="0" t="0" r="635" b="6350"/>
          <wp:wrapNone/>
          <wp:docPr id="6" name="Picture 6" descr="C:\Users\cesma.MVISION\Desktop\fms memo stuff\ik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ma.MVISION\Desktop\fms memo stuff\ikon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000" cy="5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69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0A28" w14:textId="77777777" w:rsidR="00272571" w:rsidRDefault="00272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D6F22" w14:textId="77777777" w:rsidR="00A03594" w:rsidRDefault="00A03594" w:rsidP="00DF5EE8">
      <w:pPr>
        <w:spacing w:after="0" w:line="240" w:lineRule="auto"/>
      </w:pPr>
      <w:r>
        <w:separator/>
      </w:r>
    </w:p>
  </w:footnote>
  <w:footnote w:type="continuationSeparator" w:id="0">
    <w:p w14:paraId="7DDCB4B9" w14:textId="77777777" w:rsidR="00A03594" w:rsidRDefault="00A03594" w:rsidP="00DF5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60A5" w14:textId="77777777" w:rsidR="00272571" w:rsidRDefault="002725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C34F" w14:textId="5D4AB5DE" w:rsidR="0009669D" w:rsidRDefault="00BC1DAF">
    <w:pPr>
      <w:pStyle w:val="Header"/>
      <w:rPr>
        <w:noProof/>
        <w:lang w:eastAsia="mk-MK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69753CD5" wp14:editId="614EB818">
          <wp:simplePos x="0" y="0"/>
          <wp:positionH relativeFrom="margin">
            <wp:posOffset>4987925</wp:posOffset>
          </wp:positionH>
          <wp:positionV relativeFrom="topMargin">
            <wp:posOffset>861060</wp:posOffset>
          </wp:positionV>
          <wp:extent cx="800100" cy="4000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P-Logo_WEB_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4368218E" wp14:editId="5CC2164B">
          <wp:simplePos x="0" y="0"/>
          <wp:positionH relativeFrom="margin">
            <wp:posOffset>4401185</wp:posOffset>
          </wp:positionH>
          <wp:positionV relativeFrom="topMargin">
            <wp:posOffset>735330</wp:posOffset>
          </wp:positionV>
          <wp:extent cx="483870" cy="48577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9001-14001-18001-ce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669D">
      <w:rPr>
        <w:noProof/>
        <w:lang w:eastAsia="mk-MK"/>
      </w:rPr>
      <w:t xml:space="preserve">                                                                                                                                  </w:t>
    </w:r>
    <w:r w:rsidR="0009669D">
      <w:rPr>
        <w:noProof/>
      </w:rPr>
      <w:drawing>
        <wp:anchor distT="0" distB="0" distL="114300" distR="114300" simplePos="0" relativeHeight="251661312" behindDoc="1" locked="0" layoutInCell="1" allowOverlap="1" wp14:anchorId="753268DE" wp14:editId="29EE0CA1">
          <wp:simplePos x="0" y="0"/>
          <wp:positionH relativeFrom="page">
            <wp:align>right</wp:align>
          </wp:positionH>
          <wp:positionV relativeFrom="paragraph">
            <wp:posOffset>2660667</wp:posOffset>
          </wp:positionV>
          <wp:extent cx="3978275" cy="7802245"/>
          <wp:effectExtent l="0" t="0" r="3175" b="0"/>
          <wp:wrapNone/>
          <wp:docPr id="4" name="Picture 4" descr="C:\Users\cesma.MVISION\Desktop\fms memo stuff\podlog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esma.MVISION\Desktop\fms memo stuff\podloga-0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275" cy="780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EEB239" wp14:editId="172E6DB9">
          <wp:extent cx="1938571" cy="671688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3 FM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9" cy="689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DD5D" w14:textId="77777777" w:rsidR="00272571" w:rsidRDefault="002725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z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  <w:sz w:val="20"/>
        <w:szCs w:val="20"/>
        <w:lang w:eastAsia="mk-MK" w:bidi="mk-MK"/>
      </w:rPr>
    </w:lvl>
  </w:abstractNum>
  <w:abstractNum w:abstractNumId="2" w15:restartNumberingAfterBreak="0">
    <w:nsid w:val="02D13134"/>
    <w:multiLevelType w:val="hybridMultilevel"/>
    <w:tmpl w:val="1018EF7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93B86"/>
    <w:multiLevelType w:val="hybridMultilevel"/>
    <w:tmpl w:val="31D62FAC"/>
    <w:lvl w:ilvl="0" w:tplc="86AA9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90E1F2A"/>
    <w:multiLevelType w:val="hybridMultilevel"/>
    <w:tmpl w:val="FE8CEE50"/>
    <w:lvl w:ilvl="0" w:tplc="355A0D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1723E"/>
    <w:multiLevelType w:val="hybridMultilevel"/>
    <w:tmpl w:val="2CA4027E"/>
    <w:lvl w:ilvl="0" w:tplc="5CDAA69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481635"/>
    <w:multiLevelType w:val="hybridMultilevel"/>
    <w:tmpl w:val="96723300"/>
    <w:lvl w:ilvl="0" w:tplc="E2021CEA">
      <w:start w:val="1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 w15:restartNumberingAfterBreak="0">
    <w:nsid w:val="32907626"/>
    <w:multiLevelType w:val="hybridMultilevel"/>
    <w:tmpl w:val="24FAD400"/>
    <w:lvl w:ilvl="0" w:tplc="F612CC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4776B"/>
    <w:multiLevelType w:val="hybridMultilevel"/>
    <w:tmpl w:val="A1E2076A"/>
    <w:lvl w:ilvl="0" w:tplc="F0D02040">
      <w:numFmt w:val="bullet"/>
      <w:lvlText w:val="-"/>
      <w:lvlJc w:val="left"/>
      <w:pPr>
        <w:ind w:left="600" w:hanging="360"/>
      </w:pPr>
      <w:rPr>
        <w:rFonts w:ascii="Arial" w:eastAsiaTheme="minorHAnsi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9" w15:restartNumberingAfterBreak="0">
    <w:nsid w:val="414003C4"/>
    <w:multiLevelType w:val="hybridMultilevel"/>
    <w:tmpl w:val="BC384B0C"/>
    <w:lvl w:ilvl="0" w:tplc="55C267D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31F7A"/>
    <w:multiLevelType w:val="hybridMultilevel"/>
    <w:tmpl w:val="E0DE4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06B92"/>
    <w:multiLevelType w:val="multilevel"/>
    <w:tmpl w:val="29E0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E85594"/>
    <w:multiLevelType w:val="multilevel"/>
    <w:tmpl w:val="9F22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BB0434"/>
    <w:multiLevelType w:val="hybridMultilevel"/>
    <w:tmpl w:val="A558AD50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F2A64"/>
    <w:multiLevelType w:val="hybridMultilevel"/>
    <w:tmpl w:val="10447F6A"/>
    <w:lvl w:ilvl="0" w:tplc="19DC8EC2">
      <w:start w:val="93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286822">
    <w:abstractNumId w:val="3"/>
  </w:num>
  <w:num w:numId="2" w16cid:durableId="1859853614">
    <w:abstractNumId w:val="6"/>
  </w:num>
  <w:num w:numId="3" w16cid:durableId="44989285">
    <w:abstractNumId w:val="5"/>
  </w:num>
  <w:num w:numId="4" w16cid:durableId="2021003125">
    <w:abstractNumId w:val="8"/>
  </w:num>
  <w:num w:numId="5" w16cid:durableId="616956570">
    <w:abstractNumId w:val="0"/>
  </w:num>
  <w:num w:numId="6" w16cid:durableId="1732118069">
    <w:abstractNumId w:val="1"/>
  </w:num>
  <w:num w:numId="7" w16cid:durableId="1665350582">
    <w:abstractNumId w:val="13"/>
  </w:num>
  <w:num w:numId="8" w16cid:durableId="2043047523">
    <w:abstractNumId w:val="7"/>
  </w:num>
  <w:num w:numId="9" w16cid:durableId="272985339">
    <w:abstractNumId w:val="4"/>
  </w:num>
  <w:num w:numId="10" w16cid:durableId="205680386">
    <w:abstractNumId w:val="10"/>
  </w:num>
  <w:num w:numId="11" w16cid:durableId="1132942559">
    <w:abstractNumId w:val="9"/>
  </w:num>
  <w:num w:numId="12" w16cid:durableId="626199969">
    <w:abstractNumId w:val="14"/>
  </w:num>
  <w:num w:numId="13" w16cid:durableId="1341278478">
    <w:abstractNumId w:val="2"/>
  </w:num>
  <w:num w:numId="14" w16cid:durableId="691734631">
    <w:abstractNumId w:val="11"/>
  </w:num>
  <w:num w:numId="15" w16cid:durableId="1232738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4C8"/>
    <w:rsid w:val="000202CD"/>
    <w:rsid w:val="0004112B"/>
    <w:rsid w:val="00047E5F"/>
    <w:rsid w:val="0009669D"/>
    <w:rsid w:val="000A7ACC"/>
    <w:rsid w:val="000B0949"/>
    <w:rsid w:val="000F293A"/>
    <w:rsid w:val="00187E86"/>
    <w:rsid w:val="001A7A1C"/>
    <w:rsid w:val="001A7B21"/>
    <w:rsid w:val="001D749D"/>
    <w:rsid w:val="00272571"/>
    <w:rsid w:val="003010DB"/>
    <w:rsid w:val="00302CA8"/>
    <w:rsid w:val="00303800"/>
    <w:rsid w:val="00304DEF"/>
    <w:rsid w:val="003153C2"/>
    <w:rsid w:val="00316818"/>
    <w:rsid w:val="00341C73"/>
    <w:rsid w:val="0036402F"/>
    <w:rsid w:val="003818DB"/>
    <w:rsid w:val="003C41B8"/>
    <w:rsid w:val="003F5410"/>
    <w:rsid w:val="0042551D"/>
    <w:rsid w:val="00474CD3"/>
    <w:rsid w:val="0048322E"/>
    <w:rsid w:val="0049397E"/>
    <w:rsid w:val="004A46AF"/>
    <w:rsid w:val="004E053B"/>
    <w:rsid w:val="00536247"/>
    <w:rsid w:val="0055103B"/>
    <w:rsid w:val="005746ED"/>
    <w:rsid w:val="005C55E2"/>
    <w:rsid w:val="005E74C8"/>
    <w:rsid w:val="00603653"/>
    <w:rsid w:val="00630508"/>
    <w:rsid w:val="00694E13"/>
    <w:rsid w:val="006B3487"/>
    <w:rsid w:val="006E6834"/>
    <w:rsid w:val="00727A3A"/>
    <w:rsid w:val="00732B62"/>
    <w:rsid w:val="00746A21"/>
    <w:rsid w:val="007615A2"/>
    <w:rsid w:val="0077763A"/>
    <w:rsid w:val="007C246A"/>
    <w:rsid w:val="007D320A"/>
    <w:rsid w:val="007F2259"/>
    <w:rsid w:val="00812D32"/>
    <w:rsid w:val="00850CFE"/>
    <w:rsid w:val="00864C3D"/>
    <w:rsid w:val="008B79E1"/>
    <w:rsid w:val="008C33C8"/>
    <w:rsid w:val="00922130"/>
    <w:rsid w:val="0098086A"/>
    <w:rsid w:val="009D7936"/>
    <w:rsid w:val="00A03594"/>
    <w:rsid w:val="00A37502"/>
    <w:rsid w:val="00A40EE9"/>
    <w:rsid w:val="00A51568"/>
    <w:rsid w:val="00A704FC"/>
    <w:rsid w:val="00AD7A04"/>
    <w:rsid w:val="00AE2499"/>
    <w:rsid w:val="00B12CA9"/>
    <w:rsid w:val="00B17A59"/>
    <w:rsid w:val="00B90FF0"/>
    <w:rsid w:val="00B92B2A"/>
    <w:rsid w:val="00BC1DAF"/>
    <w:rsid w:val="00C23192"/>
    <w:rsid w:val="00C253FE"/>
    <w:rsid w:val="00C30241"/>
    <w:rsid w:val="00C9149F"/>
    <w:rsid w:val="00C966FB"/>
    <w:rsid w:val="00C96B12"/>
    <w:rsid w:val="00D604F4"/>
    <w:rsid w:val="00D83D64"/>
    <w:rsid w:val="00D92BD3"/>
    <w:rsid w:val="00D95C4C"/>
    <w:rsid w:val="00DF5EE8"/>
    <w:rsid w:val="00E51EC0"/>
    <w:rsid w:val="00EB0738"/>
    <w:rsid w:val="00EF5815"/>
    <w:rsid w:val="00F400B6"/>
    <w:rsid w:val="00F40FDA"/>
    <w:rsid w:val="00F61EDB"/>
    <w:rsid w:val="00FA2832"/>
    <w:rsid w:val="00FA7FD4"/>
    <w:rsid w:val="00FE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690B4"/>
  <w15:chartTrackingRefBased/>
  <w15:docId w15:val="{9FC75E9B-7CE6-433D-8640-009075E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22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E8"/>
  </w:style>
  <w:style w:type="paragraph" w:styleId="Footer">
    <w:name w:val="footer"/>
    <w:basedOn w:val="Normal"/>
    <w:link w:val="Foot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E8"/>
  </w:style>
  <w:style w:type="character" w:customStyle="1" w:styleId="apple-converted-space">
    <w:name w:val="apple-converted-space"/>
    <w:basedOn w:val="DefaultParagraphFont"/>
    <w:rsid w:val="00A51568"/>
  </w:style>
  <w:style w:type="character" w:customStyle="1" w:styleId="xnormaltextrun">
    <w:name w:val="x_normaltextrun"/>
    <w:basedOn w:val="DefaultParagraphFont"/>
    <w:rsid w:val="00A51568"/>
  </w:style>
  <w:style w:type="character" w:customStyle="1" w:styleId="xeop">
    <w:name w:val="x_eop"/>
    <w:basedOn w:val="DefaultParagraphFont"/>
    <w:rsid w:val="00A51568"/>
  </w:style>
  <w:style w:type="character" w:customStyle="1" w:styleId="xspellingerror">
    <w:name w:val="x_spellingerror"/>
    <w:basedOn w:val="DefaultParagraphFont"/>
    <w:rsid w:val="00A51568"/>
  </w:style>
  <w:style w:type="paragraph" w:customStyle="1" w:styleId="xparagraph">
    <w:name w:val="x_paragraph"/>
    <w:basedOn w:val="Normal"/>
    <w:rsid w:val="00A5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51568"/>
    <w:pPr>
      <w:ind w:left="720"/>
      <w:contextualSpacing/>
    </w:pPr>
  </w:style>
  <w:style w:type="character" w:styleId="Hyperlink">
    <w:name w:val="Hyperlink"/>
    <w:rsid w:val="005746ED"/>
    <w:rPr>
      <w:rFonts w:cs="Times New Roman"/>
      <w:color w:val="000080"/>
      <w:u w:val="single"/>
    </w:rPr>
  </w:style>
  <w:style w:type="paragraph" w:styleId="BodyText">
    <w:name w:val="Body Text"/>
    <w:basedOn w:val="Normal"/>
    <w:link w:val="BodyTextChar"/>
    <w:rsid w:val="005746ED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mk-MK" w:eastAsia="zh-CN"/>
    </w:rPr>
  </w:style>
  <w:style w:type="character" w:customStyle="1" w:styleId="BodyTextChar">
    <w:name w:val="Body Text Char"/>
    <w:basedOn w:val="DefaultParagraphFont"/>
    <w:link w:val="BodyText"/>
    <w:rsid w:val="005746ED"/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paragraph" w:styleId="NormalWeb">
    <w:name w:val="Normal (Web)"/>
    <w:basedOn w:val="Normal"/>
    <w:rsid w:val="005746ED"/>
    <w:pPr>
      <w:spacing w:before="100" w:after="115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mk-MK" w:eastAsia="zh-CN"/>
    </w:rPr>
  </w:style>
  <w:style w:type="paragraph" w:styleId="NoSpacing">
    <w:name w:val="No Spacing"/>
    <w:uiPriority w:val="1"/>
    <w:qFormat/>
    <w:rsid w:val="004A46A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0B094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966F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05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2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georgievska\Desktop\MEMO\FMS%20memo%20-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FMS memo - new</Template>
  <TotalTime>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Georgievska</dc:creator>
  <cp:keywords/>
  <dc:description/>
  <cp:lastModifiedBy>Elena Todorovska</cp:lastModifiedBy>
  <cp:revision>3</cp:revision>
  <cp:lastPrinted>2020-12-15T14:16:00Z</cp:lastPrinted>
  <dcterms:created xsi:type="dcterms:W3CDTF">2023-03-23T12:03:00Z</dcterms:created>
  <dcterms:modified xsi:type="dcterms:W3CDTF">2023-05-18T14:10:00Z</dcterms:modified>
</cp:coreProperties>
</file>